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E87A" w14:textId="77777777" w:rsidR="008147EB" w:rsidRPr="00FB0A39" w:rsidRDefault="008147EB" w:rsidP="008147EB">
      <w:pPr>
        <w:ind w:left="-426" w:right="-377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FB0A39">
        <w:rPr>
          <w:rFonts w:ascii="Calibri" w:eastAsia="Calibri" w:hAnsi="Calibri" w:cs="Calibri"/>
          <w:b/>
          <w:sz w:val="22"/>
          <w:szCs w:val="22"/>
          <w:u w:val="single"/>
        </w:rPr>
        <w:t>Recuerde:</w:t>
      </w:r>
      <w:r w:rsidRPr="00FB0A39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</w:p>
    <w:p w14:paraId="18D88D1C" w14:textId="20E675A8" w:rsidR="0091364F" w:rsidRPr="00FB0A39" w:rsidRDefault="0091364F" w:rsidP="0091364F">
      <w:pPr>
        <w:ind w:left="-426" w:right="-377"/>
        <w:jc w:val="both"/>
        <w:rPr>
          <w:rFonts w:ascii="Calibri" w:eastAsia="Calibri" w:hAnsi="Calibri" w:cs="Calibri"/>
          <w:sz w:val="22"/>
          <w:szCs w:val="22"/>
        </w:rPr>
      </w:pPr>
      <w:r w:rsidRPr="00FB0A39">
        <w:rPr>
          <w:rFonts w:ascii="Calibri" w:eastAsia="Calibri" w:hAnsi="Calibri" w:cs="Calibri"/>
          <w:sz w:val="22"/>
          <w:szCs w:val="22"/>
        </w:rPr>
        <w:t xml:space="preserve">Para garantizar la integridad y la ética en todas las investigaciones realizadas en las empresas del grupo </w:t>
      </w:r>
      <w:proofErr w:type="spellStart"/>
      <w:r w:rsidRPr="00FB0A39">
        <w:rPr>
          <w:rFonts w:ascii="Calibri" w:eastAsia="Calibri" w:hAnsi="Calibri" w:cs="Calibri"/>
          <w:sz w:val="22"/>
          <w:szCs w:val="22"/>
        </w:rPr>
        <w:t>Keralty</w:t>
      </w:r>
      <w:proofErr w:type="spellEnd"/>
      <w:r w:rsidRPr="00FB0A39">
        <w:rPr>
          <w:rFonts w:ascii="Calibri" w:eastAsia="Calibri" w:hAnsi="Calibri" w:cs="Calibri"/>
          <w:sz w:val="22"/>
          <w:szCs w:val="22"/>
        </w:rPr>
        <w:t>, es fundamental cumplir con los siguientes puntos:</w:t>
      </w:r>
    </w:p>
    <w:p w14:paraId="46AA2132" w14:textId="77777777" w:rsidR="0091364F" w:rsidRPr="00FB0A39" w:rsidRDefault="0091364F" w:rsidP="00E508F8">
      <w:pPr>
        <w:pStyle w:val="Prrafodelista"/>
        <w:numPr>
          <w:ilvl w:val="0"/>
          <w:numId w:val="12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FB0A39">
        <w:rPr>
          <w:rFonts w:ascii="Calibri" w:eastAsia="Calibri" w:hAnsi="Calibri" w:cs="Calibri"/>
          <w:color w:val="auto"/>
          <w:sz w:val="22"/>
          <w:szCs w:val="22"/>
        </w:rPr>
        <w:t>Obtener la revisión y aprobación del Comité de Ética en Investigación de la Fundación Universitaria Sanitas.</w:t>
      </w:r>
    </w:p>
    <w:p w14:paraId="7555C5DA" w14:textId="77777777" w:rsidR="00FB0A39" w:rsidRPr="00FB0A39" w:rsidRDefault="00FB0A39" w:rsidP="00FB0A39">
      <w:pPr>
        <w:pStyle w:val="Prrafodelista"/>
        <w:numPr>
          <w:ilvl w:val="0"/>
          <w:numId w:val="12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FB0A39">
        <w:rPr>
          <w:rFonts w:ascii="Calibri" w:eastAsia="Calibri" w:hAnsi="Calibri" w:cs="Calibri"/>
          <w:color w:val="auto"/>
          <w:sz w:val="22"/>
          <w:szCs w:val="22"/>
        </w:rPr>
        <w:t>Presentar todos los proyectos de investigación a través de un colaborador oficialmente vinculado a la institución.</w:t>
      </w:r>
    </w:p>
    <w:p w14:paraId="5CA8B8C4" w14:textId="77777777" w:rsidR="0091364F" w:rsidRPr="00FB0A39" w:rsidRDefault="0091364F" w:rsidP="00E508F8">
      <w:pPr>
        <w:pStyle w:val="Prrafodelista"/>
        <w:numPr>
          <w:ilvl w:val="0"/>
          <w:numId w:val="12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FB0A39">
        <w:rPr>
          <w:rFonts w:ascii="Calibri" w:eastAsia="Calibri" w:hAnsi="Calibri" w:cs="Calibri"/>
          <w:color w:val="auto"/>
          <w:sz w:val="22"/>
          <w:szCs w:val="22"/>
        </w:rPr>
        <w:t>Seguir rigurosamente los requisitos establecidos dentro del Modelo, manual y procedimientos de investigación, así como las directrices del Comité de Ética en Investigación.</w:t>
      </w:r>
    </w:p>
    <w:p w14:paraId="3771C239" w14:textId="58566BB5" w:rsidR="0091364F" w:rsidRDefault="0091364F" w:rsidP="0091364F">
      <w:pPr>
        <w:ind w:left="-426" w:right="-377"/>
        <w:jc w:val="both"/>
        <w:rPr>
          <w:rFonts w:ascii="Calibri" w:eastAsia="Calibri" w:hAnsi="Calibri" w:cs="Calibri"/>
          <w:sz w:val="22"/>
          <w:szCs w:val="22"/>
        </w:rPr>
      </w:pPr>
      <w:r w:rsidRPr="00FB0A39">
        <w:rPr>
          <w:rFonts w:ascii="Calibri" w:eastAsia="Calibri" w:hAnsi="Calibri" w:cs="Calibri"/>
          <w:sz w:val="22"/>
          <w:szCs w:val="22"/>
        </w:rPr>
        <w:t>Estos pasos aseguran el cumplimiento de los más altos estándares éticos y de calidad en la investigación realizada en nuestro grupo empresarial.</w:t>
      </w:r>
    </w:p>
    <w:p w14:paraId="568DD553" w14:textId="77777777" w:rsidR="00973551" w:rsidRDefault="00973551" w:rsidP="00973551">
      <w:pPr>
        <w:ind w:left="-426" w:right="-377"/>
        <w:jc w:val="both"/>
        <w:rPr>
          <w:rFonts w:ascii="Calibri" w:eastAsia="Calibri" w:hAnsi="Calibri" w:cs="Calibri"/>
          <w:b/>
          <w:bCs/>
        </w:rPr>
      </w:pPr>
    </w:p>
    <w:p w14:paraId="43B59FBE" w14:textId="439B7030" w:rsidR="00DB6DB9" w:rsidRPr="00DB6DB9" w:rsidRDefault="00973551" w:rsidP="0091364F">
      <w:pPr>
        <w:ind w:left="-426" w:right="-377"/>
        <w:jc w:val="both"/>
        <w:rPr>
          <w:rFonts w:ascii="Calibri" w:eastAsia="Calibri" w:hAnsi="Calibri" w:cs="Calibri"/>
        </w:rPr>
      </w:pPr>
      <w:r w:rsidRPr="002C7570">
        <w:rPr>
          <w:rFonts w:ascii="Calibri" w:eastAsia="Calibri" w:hAnsi="Calibri" w:cs="Calibri"/>
          <w:b/>
          <w:bCs/>
        </w:rPr>
        <w:t>POR FAVOR DILIGENCIAR DE FORMA COMPLETA Y AMPLIA TODA LA INFORMACIÓN REQUERIDA PARA GARANTIZAR QUE SE PUEDA REALIZAR UNA EVALUACIÓN COMPLETA.</w:t>
      </w: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3141"/>
        <w:gridCol w:w="7066"/>
      </w:tblGrid>
      <w:tr w:rsidR="00B43CAB" w14:paraId="46BD97CE" w14:textId="77777777" w:rsidTr="006F5BC3">
        <w:trPr>
          <w:trHeight w:val="157"/>
          <w:jc w:val="center"/>
        </w:trPr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2194062C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IDENTIFICACIÓN DEL PROYECTO</w:t>
            </w:r>
          </w:p>
        </w:tc>
      </w:tr>
      <w:tr w:rsidR="00B43CAB" w14:paraId="1AC1AD2D" w14:textId="77777777" w:rsidTr="006F5BC3">
        <w:trPr>
          <w:trHeight w:val="296"/>
          <w:jc w:val="center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A129" w14:textId="77777777" w:rsidR="00B43CAB" w:rsidRDefault="00B43CAB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70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5B48E3E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3CAB" w14:paraId="67BE63BA" w14:textId="77777777" w:rsidTr="006F5BC3">
        <w:trPr>
          <w:trHeight w:val="279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D6A39" w14:textId="77777777" w:rsidR="00B43CAB" w:rsidRDefault="00B43CAB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GRUPO DE INVESTIGACIÓN 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A80BC22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3CAB" w14:paraId="0036B026" w14:textId="77777777" w:rsidTr="006F5BC3">
        <w:trPr>
          <w:trHeight w:val="279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CEAF" w14:textId="77777777" w:rsidR="00B43CAB" w:rsidRDefault="00B43CAB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LINEA DE INVESTIGACIÓN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979C991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3CAB" w14:paraId="1B0006CD" w14:textId="77777777" w:rsidTr="006F5BC3">
        <w:trPr>
          <w:trHeight w:val="261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104791" w14:textId="77777777" w:rsidR="00B43CAB" w:rsidRDefault="00B43CAB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AREA O SERVICIO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4967480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3CAB" w14:paraId="2B2E1BB7" w14:textId="77777777" w:rsidTr="006F5BC3">
        <w:trPr>
          <w:trHeight w:val="288"/>
          <w:jc w:val="center"/>
        </w:trPr>
        <w:tc>
          <w:tcPr>
            <w:tcW w:w="31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11B811" w14:textId="77777777" w:rsidR="00B43CAB" w:rsidRDefault="00B43CAB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INSTITUCIÓN (ES) PARTICIPANTES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1CF5CF6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3CAB" w14:paraId="7074FF5B" w14:textId="77777777" w:rsidTr="006F5BC3">
        <w:trPr>
          <w:trHeight w:val="306"/>
          <w:jc w:val="center"/>
        </w:trPr>
        <w:tc>
          <w:tcPr>
            <w:tcW w:w="314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A06DC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5F56D" w14:textId="77777777" w:rsidR="00B43CAB" w:rsidRDefault="00B43CAB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BECFEC6" w14:textId="77777777" w:rsidR="00936C0D" w:rsidRDefault="00936C0D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Tablaconcuadrcul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7938"/>
      </w:tblGrid>
      <w:tr w:rsidR="00853CE0" w14:paraId="06A43705" w14:textId="77777777" w:rsidTr="006F5BC3">
        <w:trPr>
          <w:trHeight w:val="381"/>
          <w:tblHeader/>
        </w:trPr>
        <w:tc>
          <w:tcPr>
            <w:tcW w:w="10207" w:type="dxa"/>
            <w:gridSpan w:val="2"/>
            <w:shd w:val="clear" w:color="auto" w:fill="8AABD2"/>
            <w:vAlign w:val="center"/>
          </w:tcPr>
          <w:p w14:paraId="60ED3201" w14:textId="77777777" w:rsidR="00853CE0" w:rsidRPr="0030462A" w:rsidRDefault="00853CE0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 w:rsidRPr="0030462A">
              <w:rPr>
                <w:rFonts w:ascii="Calibri" w:eastAsia="Calibri" w:hAnsi="Calibri" w:cs="Calibri"/>
                <w:b/>
                <w:color w:val="FFFFFF"/>
                <w:szCs w:val="20"/>
              </w:rPr>
              <w:t>CLASIFICACIÓN DEL PROYECTO</w:t>
            </w:r>
          </w:p>
        </w:tc>
      </w:tr>
      <w:tr w:rsidR="00853CE0" w14:paraId="4A82B939" w14:textId="77777777" w:rsidTr="005408D0">
        <w:trPr>
          <w:trHeight w:val="5232"/>
        </w:trPr>
        <w:tc>
          <w:tcPr>
            <w:tcW w:w="2269" w:type="dxa"/>
            <w:vAlign w:val="center"/>
          </w:tcPr>
          <w:p w14:paraId="64DF6872" w14:textId="77777777" w:rsidR="00853CE0" w:rsidRPr="00EF7D2C" w:rsidRDefault="00853CE0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t>DISEÑO DEL ESTUDIO</w:t>
            </w:r>
          </w:p>
        </w:tc>
        <w:tc>
          <w:tcPr>
            <w:tcW w:w="7938" w:type="dxa"/>
            <w:vAlign w:val="center"/>
          </w:tcPr>
          <w:tbl>
            <w:tblPr>
              <w:tblStyle w:val="Tablaconcuadrcula"/>
              <w:tblpPr w:leftFromText="141" w:rightFromText="141" w:vertAnchor="page" w:horzAnchor="margin" w:tblpY="329"/>
              <w:tblOverlap w:val="nev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25"/>
              <w:gridCol w:w="5528"/>
              <w:gridCol w:w="567"/>
            </w:tblGrid>
            <w:tr w:rsidR="00853CE0" w:rsidRPr="00EF7D2C" w14:paraId="47458B40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69B6CF01" w14:textId="7FEC5F4A" w:rsidR="00853CE0" w:rsidRPr="00EF7D2C" w:rsidRDefault="00853CE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 secundario (revisiones sistemáticas)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2530414A" w14:textId="3590755C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5408D0" w:rsidRPr="00EF7D2C" w14:paraId="54346A37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5D06AE8E" w14:textId="77777777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retrospectivo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6463655C" w14:textId="33305164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9413D"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5408D0" w:rsidRPr="00EF7D2C" w14:paraId="3A980478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79DB9A1E" w14:textId="77777777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con base de datos públicas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78B45E71" w14:textId="5FAF46C3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9413D"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5408D0" w:rsidRPr="00EF7D2C" w14:paraId="67D3AA7D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74F04D53" w14:textId="77777777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Serie de casos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41D37245" w14:textId="623A9415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9413D"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5408D0" w:rsidRPr="00EF7D2C" w14:paraId="698DAC4E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3E406D0E" w14:textId="77777777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Reporte de caso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48A47E4A" w14:textId="7C4FE362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9413D"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5408D0" w:rsidRPr="00EF7D2C" w14:paraId="18BDC92E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7B181ADA" w14:textId="77777777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Experiencia (educativas-clínicas)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66CB1A53" w14:textId="1FD32D2D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9413D"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5408D0" w:rsidRPr="00EF7D2C" w14:paraId="2B917B40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43DBBA2F" w14:textId="77777777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Registro de base de datos estructurada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5F827A0F" w14:textId="0378D385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9413D"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5408D0" w:rsidRPr="00EF7D2C" w14:paraId="7052DF3B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</w:tcPr>
                <w:p w14:paraId="07320C03" w14:textId="77777777" w:rsidR="005408D0" w:rsidRPr="00EF7D2C" w:rsidRDefault="005408D0" w:rsidP="005408D0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retrospectivo generado por investigadores independientes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</w:tcPr>
                <w:p w14:paraId="260386B0" w14:textId="4D574352" w:rsidR="005408D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9413D"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853CE0" w:rsidRPr="00EF7D2C" w14:paraId="31E8835F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</w:tcPr>
                <w:p w14:paraId="364ADDB5" w14:textId="77777777" w:rsidR="00853CE0" w:rsidRPr="00EF7D2C" w:rsidRDefault="00853CE0" w:rsidP="005408D0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experimental en seres humanos</w:t>
                  </w:r>
                </w:p>
              </w:tc>
              <w:tc>
                <w:tcPr>
                  <w:tcW w:w="567" w:type="dxa"/>
                </w:tcPr>
                <w:p w14:paraId="71284B95" w14:textId="77777777" w:rsidR="00853CE0" w:rsidRPr="00EF7D2C" w:rsidRDefault="00853CE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0BEF9CDB" w14:textId="77777777" w:rsidTr="005408D0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4004B13F" w14:textId="77777777" w:rsidR="00853CE0" w:rsidRPr="00EF7D2C" w:rsidRDefault="00853CE0" w:rsidP="005408D0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prospectivo con proceso de consentimiento informado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0F10A0A5" w14:textId="55536890" w:rsidR="00853CE0" w:rsidRPr="00EF7D2C" w:rsidRDefault="005408D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853CE0" w:rsidRPr="00EF7D2C" w14:paraId="74DC2C0E" w14:textId="77777777" w:rsidTr="005408D0">
              <w:trPr>
                <w:trHeight w:val="510"/>
              </w:trPr>
              <w:tc>
                <w:tcPr>
                  <w:tcW w:w="988" w:type="dxa"/>
                  <w:vAlign w:val="center"/>
                </w:tcPr>
                <w:p w14:paraId="011A3513" w14:textId="77777777" w:rsidR="00853CE0" w:rsidRPr="00EF7D2C" w:rsidRDefault="00853CE0" w:rsidP="005408D0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Otro</w:t>
                  </w:r>
                </w:p>
              </w:tc>
              <w:tc>
                <w:tcPr>
                  <w:tcW w:w="425" w:type="dxa"/>
                  <w:vAlign w:val="center"/>
                </w:tcPr>
                <w:p w14:paraId="6572C416" w14:textId="77777777" w:rsidR="00853CE0" w:rsidRPr="00EF7D2C" w:rsidRDefault="00853CE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095" w:type="dxa"/>
                  <w:gridSpan w:val="2"/>
                  <w:vAlign w:val="center"/>
                </w:tcPr>
                <w:p w14:paraId="7ED963F2" w14:textId="77777777" w:rsidR="00853CE0" w:rsidRPr="00EF7D2C" w:rsidRDefault="00853CE0" w:rsidP="005408D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sz w:val="20"/>
                      <w:szCs w:val="20"/>
                    </w:rPr>
                    <w:t>¿Cuál?  __________________________________</w:t>
                  </w:r>
                </w:p>
              </w:tc>
            </w:tr>
          </w:tbl>
          <w:p w14:paraId="3D92F9B7" w14:textId="77777777" w:rsidR="00853CE0" w:rsidRPr="00EF7D2C" w:rsidRDefault="00853CE0" w:rsidP="005408D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3CE0" w14:paraId="2F19EFCD" w14:textId="77777777" w:rsidTr="006F5BC3">
        <w:trPr>
          <w:trHeight w:val="2398"/>
        </w:trPr>
        <w:tc>
          <w:tcPr>
            <w:tcW w:w="2269" w:type="dxa"/>
            <w:vAlign w:val="center"/>
          </w:tcPr>
          <w:p w14:paraId="14088E16" w14:textId="77777777" w:rsidR="00853CE0" w:rsidRPr="00EF7D2C" w:rsidRDefault="00853CE0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TIPO DE PROYECTO</w:t>
            </w:r>
          </w:p>
        </w:tc>
        <w:tc>
          <w:tcPr>
            <w:tcW w:w="7938" w:type="dxa"/>
          </w:tcPr>
          <w:tbl>
            <w:tblPr>
              <w:tblStyle w:val="Tablaconcuadrcula"/>
              <w:tblpPr w:leftFromText="141" w:rightFromText="141" w:horzAnchor="margin" w:tblpY="356"/>
              <w:tblOverlap w:val="nev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25"/>
              <w:gridCol w:w="5528"/>
              <w:gridCol w:w="567"/>
            </w:tblGrid>
            <w:tr w:rsidR="00853CE0" w:rsidRPr="00EF7D2C" w14:paraId="1815AC50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273F9552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de grado (estudiante Unisanitas)</w:t>
                  </w:r>
                </w:p>
              </w:tc>
              <w:tc>
                <w:tcPr>
                  <w:tcW w:w="567" w:type="dxa"/>
                </w:tcPr>
                <w:p w14:paraId="4D502E86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63C0EF49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1280468B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de grado (estudiante externo a la institución)</w:t>
                  </w:r>
                </w:p>
              </w:tc>
              <w:tc>
                <w:tcPr>
                  <w:tcW w:w="567" w:type="dxa"/>
                </w:tcPr>
                <w:p w14:paraId="5E1EEEED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11233973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7BA8A0A7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institucional</w:t>
                  </w:r>
                </w:p>
              </w:tc>
              <w:tc>
                <w:tcPr>
                  <w:tcW w:w="567" w:type="dxa"/>
                </w:tcPr>
                <w:p w14:paraId="0F281E68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74B95376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0F5FB710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colaborativo</w:t>
                  </w:r>
                </w:p>
              </w:tc>
              <w:tc>
                <w:tcPr>
                  <w:tcW w:w="567" w:type="dxa"/>
                </w:tcPr>
                <w:p w14:paraId="65FEA2D3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1F02B341" w14:textId="77777777" w:rsidTr="006F5BC3">
              <w:trPr>
                <w:trHeight w:val="510"/>
              </w:trPr>
              <w:tc>
                <w:tcPr>
                  <w:tcW w:w="988" w:type="dxa"/>
                  <w:vAlign w:val="center"/>
                </w:tcPr>
                <w:p w14:paraId="04C3DBC5" w14:textId="77777777" w:rsidR="00853CE0" w:rsidRPr="00EF7D2C" w:rsidRDefault="00853CE0" w:rsidP="006F5BC3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Otro</w:t>
                  </w:r>
                </w:p>
              </w:tc>
              <w:tc>
                <w:tcPr>
                  <w:tcW w:w="425" w:type="dxa"/>
                  <w:vAlign w:val="center"/>
                </w:tcPr>
                <w:p w14:paraId="68D2B874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095" w:type="dxa"/>
                  <w:gridSpan w:val="2"/>
                  <w:vAlign w:val="center"/>
                </w:tcPr>
                <w:p w14:paraId="76FB3A91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sz w:val="20"/>
                      <w:szCs w:val="20"/>
                    </w:rPr>
                    <w:t>¿Cuál?  __________________________________</w:t>
                  </w:r>
                </w:p>
              </w:tc>
            </w:tr>
          </w:tbl>
          <w:p w14:paraId="45A391B7" w14:textId="77777777" w:rsidR="00853CE0" w:rsidRPr="00EF7D2C" w:rsidRDefault="00853CE0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3CE0" w14:paraId="037E147B" w14:textId="77777777" w:rsidTr="006F5BC3">
        <w:trPr>
          <w:trHeight w:val="3972"/>
        </w:trPr>
        <w:tc>
          <w:tcPr>
            <w:tcW w:w="2269" w:type="dxa"/>
            <w:vAlign w:val="center"/>
          </w:tcPr>
          <w:p w14:paraId="1111488B" w14:textId="77777777" w:rsidR="00853CE0" w:rsidRPr="00EF7D2C" w:rsidRDefault="00853CE0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t>CLASIFICACIÓN COLCIENCIAS</w:t>
            </w:r>
          </w:p>
        </w:tc>
        <w:tc>
          <w:tcPr>
            <w:tcW w:w="7938" w:type="dxa"/>
          </w:tcPr>
          <w:p w14:paraId="5F18B165" w14:textId="77777777" w:rsidR="00853CE0" w:rsidRPr="00EF7D2C" w:rsidRDefault="00853CE0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Style w:val="Tablaconcuadrcula"/>
              <w:tblW w:w="7539" w:type="dxa"/>
              <w:tblLayout w:type="fixed"/>
              <w:tblLook w:val="04A0" w:firstRow="1" w:lastRow="0" w:firstColumn="1" w:lastColumn="0" w:noHBand="0" w:noVBand="1"/>
            </w:tblPr>
            <w:tblGrid>
              <w:gridCol w:w="1670"/>
              <w:gridCol w:w="5302"/>
              <w:gridCol w:w="567"/>
            </w:tblGrid>
            <w:tr w:rsidR="00853CE0" w:rsidRPr="00EF7D2C" w14:paraId="3C46B1E6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515A52AC" w14:textId="77777777" w:rsidR="00853CE0" w:rsidRPr="00EF7D2C" w:rsidRDefault="00853CE0" w:rsidP="006F5BC3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Investigación científica</w:t>
                  </w:r>
                </w:p>
              </w:tc>
              <w:tc>
                <w:tcPr>
                  <w:tcW w:w="5302" w:type="dxa"/>
                  <w:vAlign w:val="bottom"/>
                </w:tcPr>
                <w:p w14:paraId="1122684E" w14:textId="77777777" w:rsidR="00853CE0" w:rsidRPr="00EF7D2C" w:rsidRDefault="00853CE0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Investigación básica</w:t>
                  </w:r>
                </w:p>
                <w:p w14:paraId="70082750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pura, teórica o dogmática.</w:t>
                  </w:r>
                </w:p>
              </w:tc>
              <w:tc>
                <w:tcPr>
                  <w:tcW w:w="567" w:type="dxa"/>
                </w:tcPr>
                <w:p w14:paraId="03D923FF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2F875DC9" w14:textId="77777777" w:rsidTr="006F5BC3">
              <w:tc>
                <w:tcPr>
                  <w:tcW w:w="1670" w:type="dxa"/>
                  <w:vMerge/>
                </w:tcPr>
                <w:p w14:paraId="7F238A3C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117B1D28" w14:textId="77777777" w:rsidR="00853CE0" w:rsidRPr="00EF7D2C" w:rsidRDefault="00853CE0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Investigación aplicada</w:t>
                  </w:r>
                </w:p>
                <w:p w14:paraId="3B1A36A9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clínica de tipo observacional</w:t>
                  </w:r>
                </w:p>
              </w:tc>
              <w:tc>
                <w:tcPr>
                  <w:tcW w:w="567" w:type="dxa"/>
                </w:tcPr>
                <w:p w14:paraId="77AFD4E5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7FF0001F" w14:textId="77777777" w:rsidTr="006F5BC3">
              <w:tc>
                <w:tcPr>
                  <w:tcW w:w="1670" w:type="dxa"/>
                  <w:vMerge/>
                </w:tcPr>
                <w:p w14:paraId="7725C6F3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7F4E5DCC" w14:textId="77777777" w:rsidR="00853CE0" w:rsidRPr="00EF7D2C" w:rsidRDefault="00853CE0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Desarrollo experimental</w:t>
                  </w:r>
                </w:p>
                <w:p w14:paraId="7C714F52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clínica de tipo experimental</w:t>
                  </w:r>
                </w:p>
              </w:tc>
              <w:tc>
                <w:tcPr>
                  <w:tcW w:w="567" w:type="dxa"/>
                </w:tcPr>
                <w:p w14:paraId="21FCF281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5C41C866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3541AD7B" w14:textId="77777777" w:rsidR="00853CE0" w:rsidRPr="00EF7D2C" w:rsidRDefault="00853CE0" w:rsidP="006F5BC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Proyectos de desarrollo tecnológico</w:t>
                  </w:r>
                </w:p>
              </w:tc>
              <w:tc>
                <w:tcPr>
                  <w:tcW w:w="5302" w:type="dxa"/>
                  <w:vAlign w:val="bottom"/>
                </w:tcPr>
                <w:p w14:paraId="33A92A37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Proyectos enfocados a la fabricación</w:t>
                  </w: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de nuevos materiales o productos, para el diseño de nuevos procesos, sistemas de producción o prestación servicios</w:t>
                  </w:r>
                </w:p>
              </w:tc>
              <w:tc>
                <w:tcPr>
                  <w:tcW w:w="567" w:type="dxa"/>
                </w:tcPr>
                <w:p w14:paraId="7BC55459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1DE59074" w14:textId="77777777" w:rsidTr="006F5BC3">
              <w:tc>
                <w:tcPr>
                  <w:tcW w:w="1670" w:type="dxa"/>
                  <w:vMerge/>
                </w:tcPr>
                <w:p w14:paraId="62B1EAD0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5E8A0DC5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Proyectos enfocados a la mejora tecnológica</w:t>
                  </w: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sustancial de materiales, productos, procesos o sistemas preexistentes.</w:t>
                  </w:r>
                </w:p>
              </w:tc>
              <w:tc>
                <w:tcPr>
                  <w:tcW w:w="567" w:type="dxa"/>
                </w:tcPr>
                <w:p w14:paraId="713F2118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5E50DED6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0AE37A00" w14:textId="77777777" w:rsidR="00853CE0" w:rsidRPr="00EF7D2C" w:rsidRDefault="00853CE0" w:rsidP="006F5BC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Proyectos de innovación</w:t>
                  </w:r>
                </w:p>
              </w:tc>
              <w:tc>
                <w:tcPr>
                  <w:tcW w:w="5302" w:type="dxa"/>
                  <w:vAlign w:val="center"/>
                </w:tcPr>
                <w:p w14:paraId="53CC0CE5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en Producto</w:t>
                  </w:r>
                </w:p>
              </w:tc>
              <w:tc>
                <w:tcPr>
                  <w:tcW w:w="567" w:type="dxa"/>
                </w:tcPr>
                <w:p w14:paraId="56177E30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489B0073" w14:textId="77777777" w:rsidTr="006F5BC3">
              <w:tc>
                <w:tcPr>
                  <w:tcW w:w="1670" w:type="dxa"/>
                  <w:vMerge/>
                </w:tcPr>
                <w:p w14:paraId="5F81AB0E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center"/>
                </w:tcPr>
                <w:p w14:paraId="0C8C26D5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en Proceso</w:t>
                  </w:r>
                </w:p>
              </w:tc>
              <w:tc>
                <w:tcPr>
                  <w:tcW w:w="567" w:type="dxa"/>
                </w:tcPr>
                <w:p w14:paraId="77BA7EAF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3CE0" w:rsidRPr="00EF7D2C" w14:paraId="03D5833B" w14:textId="77777777" w:rsidTr="006F5BC3">
              <w:tc>
                <w:tcPr>
                  <w:tcW w:w="1670" w:type="dxa"/>
                  <w:vMerge/>
                </w:tcPr>
                <w:p w14:paraId="7D6D25CC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center"/>
                </w:tcPr>
                <w:p w14:paraId="5F500422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Organizacional</w:t>
                  </w:r>
                </w:p>
              </w:tc>
              <w:tc>
                <w:tcPr>
                  <w:tcW w:w="567" w:type="dxa"/>
                </w:tcPr>
                <w:p w14:paraId="1BBB8477" w14:textId="77777777" w:rsidR="00853CE0" w:rsidRPr="00EF7D2C" w:rsidRDefault="00853CE0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3118122D" w14:textId="77777777" w:rsidR="00853CE0" w:rsidRPr="00EF7D2C" w:rsidRDefault="00853CE0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9F41BE" w14:textId="77777777" w:rsidR="00B43CAB" w:rsidRDefault="00B43CAB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409"/>
        <w:gridCol w:w="3404"/>
        <w:gridCol w:w="4394"/>
      </w:tblGrid>
      <w:tr w:rsidR="0087493F" w14:paraId="561D4802" w14:textId="77777777" w:rsidTr="006F5BC3">
        <w:trPr>
          <w:trHeight w:val="213"/>
        </w:trPr>
        <w:tc>
          <w:tcPr>
            <w:tcW w:w="102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7D0F7C37" w14:textId="77777777" w:rsidR="0087493F" w:rsidRPr="007A732B" w:rsidRDefault="0087493F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>INFORMACIÓ</w:t>
            </w: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 GENERAL DE LOS INVESTIGADORES</w:t>
            </w: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 xml:space="preserve"> </w:t>
            </w:r>
          </w:p>
        </w:tc>
      </w:tr>
      <w:tr w:rsidR="0087493F" w14:paraId="42D702C6" w14:textId="77777777" w:rsidTr="006F5BC3">
        <w:trPr>
          <w:trHeight w:val="439"/>
        </w:trPr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bottom"/>
            <w:hideMark/>
          </w:tcPr>
          <w:p w14:paraId="3C6062A6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58B53FB0" w14:textId="77777777" w:rsidR="0087493F" w:rsidRPr="007A732B" w:rsidRDefault="0087493F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NOMBRES Y APELLIDOS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3C59246B" w14:textId="77777777" w:rsidR="0087493F" w:rsidRPr="005D4B90" w:rsidRDefault="0087493F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  <w:highlight w:val="darkGray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INSTITUCI</w:t>
            </w: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>Ó</w:t>
            </w: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</w:t>
            </w:r>
          </w:p>
        </w:tc>
      </w:tr>
      <w:tr w:rsidR="0087493F" w14:paraId="1BFE65C5" w14:textId="77777777" w:rsidTr="006F5BC3">
        <w:trPr>
          <w:trHeight w:val="339"/>
        </w:trPr>
        <w:tc>
          <w:tcPr>
            <w:tcW w:w="2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240F8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PRINCIPAL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D3382A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1EADCE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7493F" w14:paraId="7184B6FD" w14:textId="77777777" w:rsidTr="006F5BC3">
        <w:trPr>
          <w:trHeight w:val="339"/>
        </w:trPr>
        <w:tc>
          <w:tcPr>
            <w:tcW w:w="2409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0992F74F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662642C6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COINVESTIGADORES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DCA528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B8D9B3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7493F" w14:paraId="623D8999" w14:textId="77777777" w:rsidTr="006F5BC3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6CF7A2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64AEBB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903492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7493F" w14:paraId="29C37E78" w14:textId="77777777" w:rsidTr="006F5BC3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D49423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43EF97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4B247C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7493F" w14:paraId="7169DC40" w14:textId="77777777" w:rsidTr="006F5BC3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D777C4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1A808F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C2A613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7493F" w14:paraId="77381100" w14:textId="77777777" w:rsidTr="006F5BC3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3369AE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69F761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43FC70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7493F" w14:paraId="18BF2488" w14:textId="77777777" w:rsidTr="006F5BC3">
        <w:trPr>
          <w:trHeight w:val="339"/>
        </w:trPr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135AB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ASESOR METODOLÓGICO</w:t>
            </w:r>
          </w:p>
        </w:tc>
        <w:tc>
          <w:tcPr>
            <w:tcW w:w="3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A4C6F4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712C59" w14:textId="77777777" w:rsidR="0087493F" w:rsidRDefault="0087493F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7C59B57" w14:textId="77777777" w:rsidR="00FB0A39" w:rsidRDefault="00FB0A39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68B40BCC" w14:textId="77777777" w:rsidR="00FB0A39" w:rsidRDefault="00FB0A39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559873FF" w14:textId="77777777" w:rsidR="00FB0A39" w:rsidRDefault="00FB0A39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2093CA43" w14:textId="77777777" w:rsidR="00FB0A39" w:rsidRDefault="00FB0A39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3912C1D0" w14:textId="77777777" w:rsidR="00FB0A39" w:rsidRDefault="00FB0A39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9D7E45" w14:paraId="1FE00C17" w14:textId="77777777" w:rsidTr="008776F2">
        <w:trPr>
          <w:trHeight w:val="54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2723B4E9" w14:textId="77777777" w:rsidR="009D7E45" w:rsidRDefault="009D7E45" w:rsidP="008776F2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lastRenderedPageBreak/>
              <w:t>PROBLEMA DE INVESTIGACIÓN</w:t>
            </w:r>
          </w:p>
        </w:tc>
      </w:tr>
      <w:tr w:rsidR="009D7E45" w14:paraId="61682952" w14:textId="77777777" w:rsidTr="008776F2">
        <w:trPr>
          <w:trHeight w:val="293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FE2CAE" w14:textId="77777777" w:rsidR="00794B4F" w:rsidRDefault="009D7E45" w:rsidP="00794B4F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ANTECEDENTES DEL PROBLEMA DE INVESTIGACIÓN </w:t>
            </w:r>
          </w:p>
          <w:p w14:paraId="38FD1DAC" w14:textId="2CD6F192" w:rsidR="009D7E45" w:rsidRDefault="009D7E45" w:rsidP="00794B4F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FINALIZAR CON LA PREGUNTA DE INVESTIGACIÓN EN ESTRUCTURA PICOT</w:t>
            </w:r>
          </w:p>
        </w:tc>
      </w:tr>
    </w:tbl>
    <w:p w14:paraId="40C9928A" w14:textId="77777777" w:rsidR="00605ABC" w:rsidRDefault="00605ABC" w:rsidP="007A732B">
      <w:pPr>
        <w:jc w:val="center"/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031F44BC" w14:textId="77777777" w:rsidTr="002C7F94">
        <w:trPr>
          <w:trHeight w:val="5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4BD9F1D5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JUSTIFICACION</w:t>
            </w:r>
            <w:r w:rsidR="005D4B90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 xml:space="preserve"> Y ESTADO DEL ARTE</w:t>
            </w:r>
          </w:p>
        </w:tc>
      </w:tr>
      <w:tr w:rsidR="007A732B" w14:paraId="4F64FE86" w14:textId="77777777" w:rsidTr="002C7F94">
        <w:trPr>
          <w:trHeight w:val="293"/>
        </w:trPr>
        <w:tc>
          <w:tcPr>
            <w:tcW w:w="10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47649" w14:textId="77777777" w:rsidR="00DF36D8" w:rsidRDefault="00DF36D8" w:rsidP="0087493F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</w:p>
          <w:p w14:paraId="2207C38D" w14:textId="0715C573" w:rsidR="007A732B" w:rsidRDefault="007A732B" w:rsidP="0087493F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RAZONES POR LAS CUAL</w:t>
            </w:r>
            <w:r w:rsid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ES SE DEBE HACER ESTE PROYECTO </w:t>
            </w:r>
          </w:p>
          <w:p w14:paraId="619C974B" w14:textId="1EE5CA59" w:rsidR="00DF36D8" w:rsidRDefault="00DF36D8" w:rsidP="0087493F">
            <w:pPr>
              <w:widowControl w:val="0"/>
              <w:spacing w:line="276" w:lineRule="auto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  <w:r w:rsidRPr="0048013B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DESCRIPCIÓN DEL CONTEXTO O LOGÍSTICA NECESARIA PARA EL DESARROLLO DEL ESTUDIO, ASÍ COMO EL IMPACTO O UTILIDAD DE LOS RESULTADOS A OBTENER, POR EJEMPLO, CÓMO SERÁN APLICADOS A LA PRÁCTICA CLÍNICA USUAL</w:t>
            </w:r>
          </w:p>
        </w:tc>
      </w:tr>
      <w:tr w:rsidR="007A732B" w14:paraId="4456004B" w14:textId="77777777" w:rsidTr="002C7F94">
        <w:trPr>
          <w:trHeight w:val="293"/>
        </w:trPr>
        <w:tc>
          <w:tcPr>
            <w:tcW w:w="10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54932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32562446" w14:textId="77777777" w:rsidR="007A732B" w:rsidRDefault="007A732B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5D4B90" w14:paraId="624AB7E7" w14:textId="77777777" w:rsidTr="002C7F94">
        <w:trPr>
          <w:trHeight w:val="5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2DBA61E7" w14:textId="77777777" w:rsidR="005D4B90" w:rsidRDefault="002913F3" w:rsidP="002913F3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IMPACTO</w:t>
            </w:r>
          </w:p>
        </w:tc>
      </w:tr>
      <w:tr w:rsidR="005D4B90" w14:paraId="683B129A" w14:textId="77777777" w:rsidTr="002C7F94">
        <w:trPr>
          <w:trHeight w:val="293"/>
        </w:trPr>
        <w:tc>
          <w:tcPr>
            <w:tcW w:w="10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7E02B7" w14:textId="5629666E" w:rsidR="005D4B90" w:rsidRDefault="002913F3" w:rsidP="0087493F">
            <w:pPr>
              <w:widowControl w:val="0"/>
              <w:spacing w:line="276" w:lineRule="auto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  <w:r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DESCRIPCIÓN DEL </w:t>
            </w:r>
            <w:r w:rsidR="005D4B90"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IMPACTO SOCIAL, </w:t>
            </w:r>
            <w:r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CIENTÍFICO, </w:t>
            </w:r>
            <w:r w:rsidR="005D4B90"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ECONÓMICO, CULTURAL, Y/O EN CALIDAD DE VIDA </w:t>
            </w:r>
          </w:p>
        </w:tc>
      </w:tr>
      <w:tr w:rsidR="005D4B90" w14:paraId="2DAF4494" w14:textId="77777777" w:rsidTr="002C7F94">
        <w:trPr>
          <w:trHeight w:val="293"/>
        </w:trPr>
        <w:tc>
          <w:tcPr>
            <w:tcW w:w="10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57BE8" w14:textId="77777777" w:rsidR="005D4B90" w:rsidRDefault="005D4B90" w:rsidP="009909BD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37E6BEAD" w14:textId="77777777" w:rsidR="005D4B90" w:rsidRDefault="005D4B90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06782EAB" w14:textId="77777777" w:rsidTr="0015379E">
        <w:trPr>
          <w:trHeight w:val="32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71D1535E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OBJETIVOS</w:t>
            </w:r>
          </w:p>
        </w:tc>
      </w:tr>
      <w:tr w:rsidR="0015379E" w14:paraId="177BC082" w14:textId="77777777" w:rsidTr="00E510EA">
        <w:trPr>
          <w:trHeight w:val="39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BEF5D" w14:textId="77777777" w:rsidR="0015379E" w:rsidRDefault="0015379E" w:rsidP="007A732B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GENERAL</w:t>
            </w:r>
          </w:p>
          <w:p w14:paraId="49C7F7D7" w14:textId="0DEF4CF6" w:rsidR="0018217E" w:rsidRPr="0018217E" w:rsidRDefault="0018217E" w:rsidP="0018217E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Debe estar formulado de forma operativa, especificando el factor de estudio, la variable de respuesta y la población que se desea estudiar.</w:t>
            </w:r>
          </w:p>
        </w:tc>
      </w:tr>
      <w:tr w:rsidR="0015379E" w14:paraId="26AC5320" w14:textId="77777777" w:rsidTr="0015379E">
        <w:trPr>
          <w:trHeight w:val="39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A1344" w14:textId="77777777" w:rsidR="0015379E" w:rsidRDefault="0015379E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EA8FC47" w14:textId="77777777" w:rsidR="000E19D9" w:rsidRDefault="000E19D9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2897232" w14:textId="77777777" w:rsidR="000E19D9" w:rsidRDefault="000E19D9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0D7823E" w14:textId="77777777" w:rsidR="000E19D9" w:rsidRDefault="000E19D9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5379E" w14:paraId="23AF4AAC" w14:textId="77777777" w:rsidTr="0015379E">
        <w:trPr>
          <w:trHeight w:val="40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70D6E" w14:textId="77777777" w:rsidR="0015379E" w:rsidRDefault="0015379E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ESPECIFICOS</w:t>
            </w:r>
          </w:p>
          <w:p w14:paraId="4D3C7708" w14:textId="0C342A9B" w:rsidR="000E19D9" w:rsidRPr="000E19D9" w:rsidRDefault="000E19D9" w:rsidP="000E19D9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Deben llevar al cumplimiento del objetivo general. </w:t>
            </w:r>
          </w:p>
        </w:tc>
      </w:tr>
      <w:tr w:rsidR="0015379E" w14:paraId="388520F3" w14:textId="77777777" w:rsidTr="0015379E">
        <w:trPr>
          <w:trHeight w:val="40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FFF34" w14:textId="77777777" w:rsidR="0015379E" w:rsidRDefault="0015379E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6C8E921" w14:textId="77777777" w:rsidR="000E19D9" w:rsidRDefault="000E19D9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EBD2DB2" w14:textId="77777777" w:rsidR="000E19D9" w:rsidRDefault="000E19D9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92B061" w14:textId="77777777" w:rsidR="000E19D9" w:rsidRDefault="000E19D9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6D0627B" w14:textId="77777777" w:rsidR="00714E04" w:rsidRDefault="00714E04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3545"/>
        <w:gridCol w:w="6662"/>
      </w:tblGrid>
      <w:tr w:rsidR="007A732B" w14:paraId="77C95B82" w14:textId="77777777" w:rsidTr="002C7F94">
        <w:trPr>
          <w:trHeight w:val="93"/>
        </w:trPr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535ED2C9" w14:textId="31C528B8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A451D1">
              <w:rPr>
                <w:rFonts w:ascii="Calibri" w:eastAsia="Calibri" w:hAnsi="Calibri" w:cs="Calibri"/>
                <w:b/>
                <w:color w:val="FFFFFF"/>
                <w:szCs w:val="20"/>
              </w:rPr>
              <w:t>DISEÑO METODOLÓGICO</w:t>
            </w:r>
          </w:p>
        </w:tc>
      </w:tr>
      <w:tr w:rsidR="007A732B" w14:paraId="11C15C7C" w14:textId="77777777" w:rsidTr="00813D2F">
        <w:trPr>
          <w:trHeight w:hRule="exact" w:val="45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8790D" w14:textId="77777777" w:rsidR="007A732B" w:rsidRDefault="007A732B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ENFOQUE, TIPO Y DISEÑO DEL ESTUDIO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D88DB6" w14:textId="77777777" w:rsidR="007A732B" w:rsidRDefault="007A732B" w:rsidP="007A732B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64053" w14:paraId="68FA8011" w14:textId="77777777" w:rsidTr="00E503B4">
        <w:trPr>
          <w:trHeight w:hRule="exact" w:val="146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8D33" w14:textId="77777777" w:rsidR="00E503B4" w:rsidRDefault="00E503B4" w:rsidP="00E503B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UBICACIÓN ESPACIO – TEMPORAL</w:t>
            </w:r>
          </w:p>
          <w:p w14:paraId="0315BA98" w14:textId="77777777" w:rsidR="00E503B4" w:rsidRPr="00EE59AC" w:rsidRDefault="00E503B4" w:rsidP="00E503B4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Lugar de realización del estudio y periodo de recolección de datos (reclutamiento, exposición (si aplica), seguimiento)</w:t>
            </w:r>
          </w:p>
          <w:p w14:paraId="1352C873" w14:textId="77777777" w:rsidR="00F64053" w:rsidRDefault="00F64053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E09D2C" w14:textId="77777777" w:rsidR="00F64053" w:rsidRDefault="00F64053" w:rsidP="007A732B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63D61659" w14:textId="77777777" w:rsidTr="00813D2F">
        <w:trPr>
          <w:trHeight w:hRule="exact" w:val="45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B19A" w14:textId="77777777" w:rsidR="00714E04" w:rsidRDefault="00714E04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POBLACIÓN OBJETIVO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7B2F65" w14:textId="77777777" w:rsidR="00714E04" w:rsidRDefault="00714E04" w:rsidP="007A732B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3B431F7D" w14:textId="77777777" w:rsidTr="00813D2F">
        <w:trPr>
          <w:trHeight w:hRule="exact" w:val="45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43A76" w14:textId="77777777" w:rsidR="007A732B" w:rsidRDefault="007A732B" w:rsidP="00A451D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CRITERIOS INCLUSI</w:t>
            </w:r>
            <w:r w:rsidR="00A451D1">
              <w:rPr>
                <w:rFonts w:ascii="Calibri" w:eastAsia="Calibri" w:hAnsi="Calibri" w:cs="Calibri"/>
                <w:b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E38A73" w14:textId="77777777" w:rsidR="007A732B" w:rsidRDefault="007A732B" w:rsidP="007A732B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1B2DE066" w14:textId="77777777" w:rsidTr="00813D2F">
        <w:trPr>
          <w:trHeight w:hRule="exact" w:val="45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BE3B7" w14:textId="77777777" w:rsidR="007A732B" w:rsidRDefault="00A451D1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CRITERIOS EXCLUSIÓ</w:t>
            </w:r>
            <w:r w:rsidR="007A732B"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FBAD22" w14:textId="77777777" w:rsidR="007A732B" w:rsidRDefault="007A732B" w:rsidP="007A732B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0F9024F1" w14:textId="77777777" w:rsidTr="00756A90">
        <w:trPr>
          <w:trHeight w:hRule="exact" w:val="211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BB9A" w14:textId="77777777" w:rsidR="007A732B" w:rsidRDefault="00714E04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TAMAÑO Y TIPO DE MUESTREO</w:t>
            </w:r>
          </w:p>
          <w:p w14:paraId="308CBFB7" w14:textId="77777777" w:rsidR="00756A90" w:rsidRPr="00EE59AC" w:rsidRDefault="00756A90" w:rsidP="00756A90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E59AC">
              <w:rPr>
                <w:rFonts w:ascii="Calibri" w:eastAsia="Calibri" w:hAnsi="Calibri" w:cs="Calibri"/>
                <w:bCs/>
                <w:sz w:val="20"/>
                <w:szCs w:val="20"/>
              </w:rPr>
              <w:t>Incluir los supuestos para el cálculo del tamaño de la muestra y el número de participantes a incluir. El muestreo debe ser adecuado en función de obtener una muestra representativa de la población de estudio (probabilístico, no probabilístico)</w:t>
            </w:r>
          </w:p>
          <w:p w14:paraId="4A0663E0" w14:textId="77777777" w:rsidR="00756A90" w:rsidRDefault="00756A90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325267" w14:textId="77777777" w:rsidR="007A732B" w:rsidRDefault="007A732B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</w:tr>
      <w:tr w:rsidR="007647CE" w14:paraId="230F85A3" w14:textId="77777777" w:rsidTr="00756A90">
        <w:trPr>
          <w:trHeight w:hRule="exact" w:val="170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3444" w14:textId="77777777" w:rsidR="00756A90" w:rsidRDefault="007647CE" w:rsidP="00E2424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DESCRIPCIÓN DE LA INTERVENCIÓN</w:t>
            </w:r>
          </w:p>
          <w:p w14:paraId="27E5FE34" w14:textId="1CF4F97E" w:rsidR="007647CE" w:rsidRDefault="00756A90" w:rsidP="00E2424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428A9">
              <w:rPr>
                <w:rFonts w:ascii="Calibri" w:eastAsia="Calibri" w:hAnsi="Calibri" w:cs="Calibri"/>
                <w:bCs/>
                <w:sz w:val="20"/>
                <w:szCs w:val="20"/>
              </w:rPr>
              <w:t>Describir de forma amplia la intervención del estudio</w:t>
            </w:r>
            <w:r w:rsidR="001428A9" w:rsidRPr="001428A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incluyendo (tipo de intervención, dosis, presentación, cegamiento, ocultamiento, </w:t>
            </w:r>
            <w:proofErr w:type="spellStart"/>
            <w:r w:rsidR="001428A9" w:rsidRPr="001428A9">
              <w:rPr>
                <w:rFonts w:ascii="Calibri" w:eastAsia="Calibri" w:hAnsi="Calibri" w:cs="Calibri"/>
                <w:bCs/>
                <w:sz w:val="20"/>
                <w:szCs w:val="20"/>
              </w:rPr>
              <w:t>etc</w:t>
            </w:r>
            <w:proofErr w:type="spellEnd"/>
            <w:r w:rsidR="001428A9" w:rsidRPr="001428A9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 w:rsidR="007647C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55E3C3" w14:textId="77777777" w:rsidR="007647CE" w:rsidRDefault="007647CE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</w:tr>
      <w:tr w:rsidR="00E24247" w14:paraId="195BF10D" w14:textId="77777777" w:rsidTr="00CF02F7">
        <w:trPr>
          <w:trHeight w:hRule="exact" w:val="155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BCFA" w14:textId="77777777" w:rsidR="00E24247" w:rsidRDefault="00E24247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DESCRIPCIÓN DE LOS GRUPOS</w:t>
            </w:r>
            <w:r w:rsidR="00AC63E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(CONTROL E</w:t>
            </w:r>
            <w:r w:rsidR="002E0BF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INTERVENCIÓN</w:t>
            </w:r>
            <w:r w:rsidR="00AC63E4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  <w:p w14:paraId="258670DE" w14:textId="4DDFFBD3" w:rsidR="00CF02F7" w:rsidRDefault="00CF02F7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F02F7">
              <w:rPr>
                <w:rFonts w:ascii="Calibri" w:eastAsia="Calibri" w:hAnsi="Calibri" w:cs="Calibri"/>
                <w:bCs/>
                <w:sz w:val="20"/>
                <w:szCs w:val="20"/>
              </w:rPr>
              <w:t>Incluir la descripción del manejo del grupo control, uso de placebo o de intervención estándar)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A4C665" w14:textId="77777777" w:rsidR="00E24247" w:rsidRDefault="00E24247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</w:tr>
      <w:tr w:rsidR="00AC63E4" w14:paraId="2B6A920F" w14:textId="77777777" w:rsidTr="00813D2F">
        <w:trPr>
          <w:trHeight w:hRule="exact" w:val="45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3342" w14:textId="31CF202F" w:rsidR="00AC63E4" w:rsidRDefault="00AC63E4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DESENLACE PRINCIPAL Y SECUNDARIOS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9522F3" w14:textId="77777777" w:rsidR="00AC63E4" w:rsidRDefault="00AC63E4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</w:tr>
      <w:tr w:rsidR="007A732B" w14:paraId="713A51E5" w14:textId="77777777" w:rsidTr="00F00C69">
        <w:trPr>
          <w:trHeight w:hRule="exact" w:val="549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7596" w14:textId="77777777" w:rsidR="0034645F" w:rsidRDefault="00714E04" w:rsidP="007647C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FUENTE DE DATOS Y PROCEDIMIENTO DE RECOLECCIÓN DE DATOS</w:t>
            </w:r>
          </w:p>
          <w:p w14:paraId="04ECB890" w14:textId="77777777" w:rsidR="00F00C69" w:rsidRDefault="00F00C69" w:rsidP="00F00C69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87F6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Describir de forma amplia 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todo el paso a paso del proyecto, incluyendo la información relevante para una evaluación completa.</w:t>
            </w:r>
          </w:p>
          <w:p w14:paraId="566BA327" w14:textId="77777777" w:rsidR="00F00C69" w:rsidRDefault="00F00C69" w:rsidP="00F00C69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Debe incluir: </w:t>
            </w:r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origen de los datos a recolectar</w:t>
            </w:r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(Historias clínicas, software de historias o imágenes), </w:t>
            </w:r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s</w:t>
            </w:r>
            <w:bookmarkStart w:id="0" w:name="_Toc506826912"/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istematización de la información</w:t>
            </w:r>
            <w:bookmarkEnd w:id="0"/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(procedimientos de recolección de datos, instrumentos de recolección de datos, software </w:t>
            </w:r>
            <w:r w:rsidRPr="00E30CFB">
              <w:rPr>
                <w:rFonts w:ascii="Calibri" w:eastAsia="Calibri" w:hAnsi="Calibri" w:cs="Calibri"/>
                <w:bCs/>
                <w:sz w:val="20"/>
                <w:szCs w:val="20"/>
              </w:rPr>
              <w:t>estadístico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  <w:r w:rsidRPr="00E30CF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estr</w:t>
            </w:r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>ategias para asegurar la calidad y homogeneidad en la recolección de datos)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, </w:t>
            </w:r>
            <w:bookmarkStart w:id="1" w:name="_Toc506826913"/>
            <w:r w:rsidRPr="00245AFD">
              <w:rPr>
                <w:rFonts w:ascii="Calibri" w:eastAsia="Calibri" w:hAnsi="Calibri" w:cs="Calibri"/>
                <w:b/>
                <w:sz w:val="20"/>
                <w:szCs w:val="20"/>
              </w:rPr>
              <w:t>estandarización de mediciones</w:t>
            </w:r>
            <w:bookmarkEnd w:id="1"/>
            <w:r w:rsidRPr="00245AF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(calibración de equipos, criterios de medición de imágenes radiológicas, formas de medir las variables de interés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) y </w:t>
            </w:r>
            <w:bookmarkStart w:id="2" w:name="_Toc506826914"/>
            <w:r w:rsidRPr="006259A9">
              <w:rPr>
                <w:rFonts w:ascii="Calibri" w:eastAsia="Calibri" w:hAnsi="Calibri" w:cs="Calibri"/>
                <w:b/>
                <w:sz w:val="20"/>
                <w:szCs w:val="20"/>
              </w:rPr>
              <w:t>control de calidad de la información</w:t>
            </w:r>
            <w:bookmarkEnd w:id="2"/>
            <w:r w:rsidRPr="006259A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6259A9">
              <w:rPr>
                <w:rFonts w:ascii="Calibri" w:eastAsia="Calibri" w:hAnsi="Calibri" w:cs="Calibri"/>
                <w:bCs/>
                <w:sz w:val="20"/>
                <w:szCs w:val="20"/>
              </w:rPr>
              <w:t>(formas de verificación de los datos perdidos, atípicos, incoherencias, etc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.)</w:t>
            </w:r>
          </w:p>
          <w:p w14:paraId="275CD50C" w14:textId="77777777" w:rsidR="00F00C69" w:rsidRDefault="00F00C69" w:rsidP="00F00C69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773B49D3" w14:textId="08712137" w:rsidR="00F00C69" w:rsidRPr="007647CE" w:rsidRDefault="00F00C69" w:rsidP="00F00C6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8C1625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61167CB4" w14:textId="77777777" w:rsidTr="00D91D79">
        <w:trPr>
          <w:trHeight w:hRule="exact" w:val="126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7EAA7A" w14:textId="77777777" w:rsidR="00714E04" w:rsidRDefault="00714E04" w:rsidP="00714E0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DEFINICIÓN DE LAS VARIABLES</w:t>
            </w:r>
          </w:p>
          <w:p w14:paraId="6564B0D4" w14:textId="7E5EC330" w:rsidR="00D91D79" w:rsidRDefault="00D91D79" w:rsidP="00714E0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Definir grupos de variables a medir y </w:t>
            </w:r>
            <w:r w:rsidRPr="006A4C73">
              <w:rPr>
                <w:rFonts w:ascii="Calibri" w:eastAsia="Calibri" w:hAnsi="Calibri" w:cs="Calibri"/>
                <w:sz w:val="20"/>
                <w:szCs w:val="20"/>
                <w:u w:val="single"/>
              </w:rPr>
              <w:t>diligenciar la tabla de variables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incluida al final del formato.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0B1EB" w14:textId="560A36B1" w:rsidR="00714E04" w:rsidRDefault="00714E04" w:rsidP="0085299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220CC52F" w14:textId="77777777" w:rsidTr="001B4CE8">
        <w:trPr>
          <w:trHeight w:hRule="exact" w:val="99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CE32" w14:textId="77777777" w:rsidR="00714E04" w:rsidRDefault="00714E04" w:rsidP="00714E0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PLAN DE ANÁLISIS ESTADÍSTICO</w:t>
            </w:r>
          </w:p>
          <w:p w14:paraId="36BAFAA7" w14:textId="56F1155A" w:rsidR="001B4CE8" w:rsidRDefault="001B4CE8" w:rsidP="00714E0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Incluir la</w:t>
            </w:r>
            <w:r w:rsidRPr="00C71EDA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descripción del análisis a realizar según cada objetivo propuesto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2EBCC6" w14:textId="77777777" w:rsidR="00714E04" w:rsidRDefault="00714E04" w:rsidP="00714E04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4E04" w14:paraId="7B999A61" w14:textId="77777777" w:rsidTr="00DE4696">
        <w:trPr>
          <w:trHeight w:hRule="exact" w:val="140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0A81" w14:textId="77777777" w:rsidR="00714E04" w:rsidRDefault="00714E04" w:rsidP="00714E0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RIESGO DE SESGOS</w:t>
            </w:r>
          </w:p>
          <w:p w14:paraId="5EF559F7" w14:textId="05AAB07D" w:rsidR="00DE4696" w:rsidRDefault="00DE4696" w:rsidP="00714E04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75980">
              <w:rPr>
                <w:rFonts w:ascii="Calibri" w:eastAsia="Calibri" w:hAnsi="Calibri" w:cs="Calibri"/>
                <w:bCs/>
                <w:sz w:val="20"/>
                <w:szCs w:val="20"/>
              </w:rPr>
              <w:t>Mencionar las estrategias a implementar en el estudio para evitar sesgos de selección y/o medición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58933EC" w14:textId="77777777" w:rsidR="00714E04" w:rsidRDefault="00714E04" w:rsidP="00714E04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EC47D8A" w14:textId="77777777" w:rsidR="005D4B90" w:rsidRDefault="005D4B90" w:rsidP="007A732B">
      <w:pPr>
        <w:jc w:val="center"/>
        <w:rPr>
          <w:rFonts w:ascii="Calibri" w:eastAsia="Calibri" w:hAnsi="Calibri" w:cs="Calibri"/>
          <w:color w:val="FF0000"/>
          <w:sz w:val="20"/>
          <w:szCs w:val="20"/>
        </w:rPr>
      </w:pPr>
    </w:p>
    <w:tbl>
      <w:tblPr>
        <w:tblW w:w="543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8"/>
        <w:gridCol w:w="1074"/>
        <w:gridCol w:w="1125"/>
        <w:gridCol w:w="2619"/>
      </w:tblGrid>
      <w:tr w:rsidR="007A732B" w14:paraId="1B415A69" w14:textId="77777777" w:rsidTr="002C7F94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6310EC2D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DIVULGACION DE LOS RESULTADOS DE INVESTIGACION</w:t>
            </w:r>
          </w:p>
        </w:tc>
      </w:tr>
      <w:tr w:rsidR="007A732B" w14:paraId="14230963" w14:textId="77777777" w:rsidTr="006D0B28">
        <w:trPr>
          <w:trHeight w:val="279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743E" w14:textId="77777777" w:rsidR="006D0B28" w:rsidRDefault="006D0B28"/>
          <w:p w14:paraId="33961174" w14:textId="77777777" w:rsidR="000C0E0B" w:rsidRDefault="000C0E0B" w:rsidP="000C0E0B">
            <w:pPr>
              <w:rPr>
                <w:rStyle w:val="Hipervnculo"/>
                <w:rFonts w:ascii="Calibri" w:eastAsia="Calibri" w:hAnsi="Calibri" w:cs="Calibri"/>
                <w:sz w:val="12"/>
                <w:szCs w:val="12"/>
              </w:rPr>
            </w:pPr>
            <w:r w:rsidRPr="0051233A"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más información consulta el “</w:t>
            </w:r>
            <w:hyperlink r:id="rId12" w:history="1">
              <w:r w:rsidRPr="00FD1E7B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Modelo de medición de grupos de investigación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..” establecido por el Ministerio de Ciencia, Tecnología e Innovación.</w:t>
            </w:r>
          </w:p>
          <w:p w14:paraId="5CAD3AFD" w14:textId="77777777" w:rsidR="00E52FF5" w:rsidRDefault="00E52FF5"/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485"/>
              <w:gridCol w:w="1925"/>
              <w:gridCol w:w="485"/>
              <w:gridCol w:w="2409"/>
              <w:gridCol w:w="426"/>
              <w:gridCol w:w="2379"/>
            </w:tblGrid>
            <w:tr w:rsidR="007B732A" w:rsidRPr="00585D8D" w14:paraId="169988C7" w14:textId="77777777" w:rsidTr="002C7F94">
              <w:trPr>
                <w:trHeight w:val="671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77EB6B7C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generación de nuevo conocimiento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87615F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F2D96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Artículos A1, A2, B y C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74B68B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BF7CB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Artículos de investigación D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E05FA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F2842DB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Notas científicas</w:t>
                  </w:r>
                </w:p>
              </w:tc>
            </w:tr>
            <w:tr w:rsidR="007B732A" w:rsidRPr="00585D8D" w14:paraId="39A3ACE5" w14:textId="77777777" w:rsidTr="002C7F94">
              <w:trPr>
                <w:trHeight w:val="83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1B20FD22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9BB5BA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77922" w14:textId="5B177141" w:rsidR="00585D8D" w:rsidRPr="00585D8D" w:rsidRDefault="00C8761A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Libros resultados</w:t>
                  </w:r>
                  <w:r w:rsidR="00585D8D"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 de investigación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0F0203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CD263F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Capítulos de libro resultado de investigación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13426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47A79E9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tecnológicos patentados o en proceso de concesión de patente</w:t>
                  </w:r>
                </w:p>
              </w:tc>
            </w:tr>
            <w:tr w:rsidR="007B732A" w:rsidRPr="00585D8D" w14:paraId="55A848D6" w14:textId="77777777" w:rsidTr="002C7F94">
              <w:trPr>
                <w:trHeight w:val="692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572CB172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Productos de actividades relacionadas con la Formación de Recurso Humano en </w:t>
                  </w:r>
                  <w:proofErr w:type="spellStart"/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CTeI</w:t>
                  </w:r>
                  <w:proofErr w:type="spellEnd"/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A03D9A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818F5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tesis de doctorado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924AF1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1D486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trabajo de grado de Maestría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52CB68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2522D7F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trabajo de grado de pregrado</w:t>
                  </w:r>
                </w:p>
              </w:tc>
            </w:tr>
            <w:tr w:rsidR="007B732A" w:rsidRPr="00585D8D" w14:paraId="20A6DC40" w14:textId="77777777" w:rsidTr="002C7F94">
              <w:trPr>
                <w:trHeight w:val="844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33FF2291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DDF2EF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BDA7FF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 de investigación y desarrollo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E2AE10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C8025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Proyectos de investigación-creación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0CC73D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04420B1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Proyectos de investigaci</w:t>
                  </w: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ón, desarrollo e innovación (ID+I)</w:t>
                  </w:r>
                </w:p>
              </w:tc>
            </w:tr>
            <w:tr w:rsidR="007B732A" w:rsidRPr="00585D8D" w14:paraId="31E24D68" w14:textId="77777777" w:rsidTr="002C7F94">
              <w:trPr>
                <w:trHeight w:val="94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3C5C54B3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2A1B83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E4B2E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 de extensión y responsabilidad social en CTI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46EE58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25627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Apoyo a creación de pr</w:t>
                  </w: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ogramas o cursos de form</w:t>
                  </w: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ación de investigadores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1FC1C8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459BE31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Acompañamientos y asesorías de línea temática del programa Ondas</w:t>
                  </w:r>
                </w:p>
              </w:tc>
            </w:tr>
            <w:tr w:rsidR="007B732A" w:rsidRPr="00585D8D" w14:paraId="3914AB3B" w14:textId="77777777" w:rsidTr="002C7F94">
              <w:trPr>
                <w:trHeight w:val="729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51C053CA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desarrollo tecnológico e innovación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B5163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4E171B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tecnológicos certificados o validados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D96656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37D113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empresariales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CABF5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F3D989E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Regulaciones, normas, reglamentos o legislaciones</w:t>
                  </w:r>
                </w:p>
              </w:tc>
            </w:tr>
            <w:tr w:rsidR="00585D8D" w:rsidRPr="00585D8D" w14:paraId="67D00475" w14:textId="77777777" w:rsidTr="002C7F94">
              <w:trPr>
                <w:trHeight w:val="69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68F9DB5C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614BF6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BF9A7" w14:textId="4D6656E4" w:rsidR="00585D8D" w:rsidRPr="00585D8D" w:rsidRDefault="00241852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Conceptos e informes técnicos</w:t>
                  </w:r>
                </w:p>
              </w:tc>
              <w:tc>
                <w:tcPr>
                  <w:tcW w:w="5699" w:type="dxa"/>
                  <w:gridSpan w:val="4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7955AFA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7B732A" w:rsidRPr="00585D8D" w14:paraId="669193DB" w14:textId="77777777" w:rsidTr="002C7F94">
              <w:trPr>
                <w:trHeight w:val="848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3247DBF7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lastRenderedPageBreak/>
                    <w:t>Productos resultados de actividades de apropiación social del conocimiento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CE55F2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FF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FF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3D5C4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Participación ciudadana en </w:t>
                  </w:r>
                  <w:proofErr w:type="spell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Ctel</w:t>
                  </w:r>
                  <w:proofErr w:type="spellEnd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 y creación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ECAA87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6CD37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Estrategia pedagógica para el fomento de la </w:t>
                  </w:r>
                  <w:proofErr w:type="spell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Ctel</w:t>
                  </w:r>
                  <w:proofErr w:type="spellEnd"/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0B9E74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DCAC26C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Comunicación social del conocimiento</w:t>
                  </w:r>
                </w:p>
              </w:tc>
            </w:tr>
            <w:tr w:rsidR="00585D8D" w:rsidRPr="00585D8D" w14:paraId="54E957A8" w14:textId="77777777" w:rsidTr="002C7F94">
              <w:trPr>
                <w:trHeight w:val="84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79E224AD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A6052B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13A6E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Circulación de conocimiento especializado</w:t>
                  </w:r>
                </w:p>
              </w:tc>
              <w:tc>
                <w:tcPr>
                  <w:tcW w:w="5699" w:type="dxa"/>
                  <w:gridSpan w:val="4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CCB78E2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</w:tbl>
          <w:p w14:paraId="47E38CC4" w14:textId="77777777" w:rsidR="00DE4696" w:rsidRDefault="00DE4696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2330698A" w14:textId="77777777" w:rsidR="00DE4696" w:rsidRDefault="00DE4696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134D96CC" w14:textId="77777777" w:rsidR="00DE4696" w:rsidRPr="002505CF" w:rsidRDefault="00DE4696" w:rsidP="00DE4696">
            <w:pPr>
              <w:rPr>
                <w:b/>
                <w:sz w:val="22"/>
                <w:szCs w:val="22"/>
              </w:rPr>
            </w:pPr>
            <w:r w:rsidRPr="002505CF">
              <w:rPr>
                <w:b/>
                <w:sz w:val="22"/>
                <w:szCs w:val="22"/>
              </w:rPr>
              <w:t>Observaciones/Descripción</w:t>
            </w:r>
          </w:p>
          <w:p w14:paraId="16D4B50E" w14:textId="7F9C1DCE" w:rsidR="00F7399F" w:rsidRDefault="006216EC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79329893" w14:textId="43F07812" w:rsidR="00F7399F" w:rsidRDefault="00F7399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25142BFA" w14:textId="107220C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11E7D0F1" w14:textId="081BF23B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412E8033" w14:textId="77777777" w:rsidR="00083B18" w:rsidRDefault="00083B18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7C12A709" w14:textId="77777777" w:rsidR="00083B18" w:rsidRDefault="00083B18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37FC3BE3" w14:textId="77777777" w:rsidR="000C0E0B" w:rsidRDefault="000C0E0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2189FC90" w14:textId="77777777" w:rsidR="000C0E0B" w:rsidRDefault="000C0E0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4723EBB1" w14:textId="77777777" w:rsidR="000C0E0B" w:rsidRDefault="000C0E0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03CBAB58" w14:textId="77777777" w:rsidR="000C0E0B" w:rsidRDefault="000C0E0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0F037EC5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6DC4006B" w14:textId="77777777" w:rsidTr="002C7F94">
        <w:trPr>
          <w:trHeight w:val="315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C8D3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27180CC0" w14:textId="77777777" w:rsidTr="00A9769A">
        <w:trPr>
          <w:trHeight w:hRule="exact" w:val="35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2F902147" w14:textId="77777777" w:rsidR="007A732B" w:rsidRDefault="002C7F94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ASPECTOS É</w:t>
            </w:r>
            <w:r w:rsidR="007A732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TICOS</w:t>
            </w:r>
          </w:p>
          <w:p w14:paraId="1802C64A" w14:textId="77777777" w:rsidR="00A9769A" w:rsidRPr="00CC0E8A" w:rsidRDefault="00A9769A" w:rsidP="00A9769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Se debe realizar un análisis completo sobre las consideraciones ética que apliquen para el estudio específico, en donde se describan los siguientes puntos:</w:t>
            </w:r>
          </w:p>
          <w:p w14:paraId="3D7DB882" w14:textId="77777777" w:rsidR="00A9769A" w:rsidRPr="00CC0E8A" w:rsidRDefault="00A9769A" w:rsidP="00A9769A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Normatividad: Declaración de Helsinki, Resolución 8430 de 1993 (por la cual se establecen las normas científicas, técnicas y administrativas para la investigación en salud), Resolución 1995 de 1999 (por la cual se establecen normas para el manejo de la Historia Clínica), entre otras</w:t>
            </w:r>
          </w:p>
          <w:p w14:paraId="1B1C32D6" w14:textId="77777777" w:rsidR="00A9769A" w:rsidRPr="00CC0E8A" w:rsidRDefault="00A9769A" w:rsidP="00A9769A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Clasificación del estudio</w:t>
            </w:r>
          </w:p>
          <w:p w14:paraId="23D70CE4" w14:textId="77777777" w:rsidR="00A9769A" w:rsidRPr="00CC0E8A" w:rsidRDefault="00A9769A" w:rsidP="00A9769A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Riesgos y beneficios</w:t>
            </w:r>
          </w:p>
          <w:p w14:paraId="0C1655CE" w14:textId="77777777" w:rsidR="00A9769A" w:rsidRPr="00CC0E8A" w:rsidRDefault="00A9769A" w:rsidP="00A9769A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Confidencialidad y seguridad de los datos</w:t>
            </w:r>
          </w:p>
          <w:p w14:paraId="4FE6848B" w14:textId="77777777" w:rsidR="00A9769A" w:rsidRPr="00CC0E8A" w:rsidRDefault="00A9769A" w:rsidP="00A9769A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Compensación</w:t>
            </w:r>
          </w:p>
          <w:p w14:paraId="5977B7FD" w14:textId="77777777" w:rsidR="00A9769A" w:rsidRPr="00CC0E8A" w:rsidRDefault="00A9769A" w:rsidP="00A9769A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Necesidad de consentimiento o asentimiento informado</w:t>
            </w:r>
          </w:p>
          <w:p w14:paraId="60DA498A" w14:textId="77777777" w:rsidR="00A9769A" w:rsidRPr="00CC0E8A" w:rsidRDefault="00A9769A" w:rsidP="00A9769A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C0E8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Conflictos de Interés</w:t>
            </w:r>
          </w:p>
          <w:p w14:paraId="13510ACD" w14:textId="77777777" w:rsidR="00A9769A" w:rsidRDefault="00A9769A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</w:p>
        </w:tc>
      </w:tr>
      <w:tr w:rsidR="007A732B" w14:paraId="7AC834B0" w14:textId="77777777" w:rsidTr="00D765DA">
        <w:trPr>
          <w:trHeight w:val="1324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DF704" w14:textId="77777777" w:rsidR="007A732B" w:rsidRDefault="007A732B" w:rsidP="005247F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Riesgo de la investigación según la resolución 8430 de 1993.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tbl>
            <w:tblPr>
              <w:tblStyle w:val="Tablaconcuadrcula"/>
              <w:tblW w:w="0" w:type="auto"/>
              <w:tblInd w:w="394" w:type="dxa"/>
              <w:tblLook w:val="04A0" w:firstRow="1" w:lastRow="0" w:firstColumn="1" w:lastColumn="0" w:noHBand="0" w:noVBand="1"/>
            </w:tblPr>
            <w:tblGrid>
              <w:gridCol w:w="425"/>
              <w:gridCol w:w="2977"/>
            </w:tblGrid>
            <w:tr w:rsidR="002C7F94" w14:paraId="4E67012E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0CEA496B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130F561B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Sin Riesgo</w:t>
                  </w:r>
                </w:p>
              </w:tc>
            </w:tr>
            <w:tr w:rsidR="002C7F94" w14:paraId="2EBC8092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60A52477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3A74D281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Riesgo mínimo</w:t>
                  </w:r>
                </w:p>
              </w:tc>
            </w:tr>
            <w:tr w:rsidR="002C7F94" w14:paraId="44D11C68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109D357D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7A19A4B8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Riesgo mayor que el mínimo</w:t>
                  </w:r>
                </w:p>
              </w:tc>
            </w:tr>
          </w:tbl>
          <w:p w14:paraId="253B9B79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1FBC85B7" w14:textId="77777777" w:rsidTr="00D765DA">
        <w:trPr>
          <w:trHeight w:val="3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A0BF4" w14:textId="77777777" w:rsidR="00714E04" w:rsidRDefault="00714E04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Describa brevemente la forma en que se mantendrá la confidencialidad de la información de los pacientes si utiliza historias clínicas y/o bases de datos de acuerdo con las leyes vigentes de ética y confidencialidad RESOLUCIÓN NÚMERO 8430 DE 1993 y Ley 1581 de 2012.</w:t>
            </w:r>
          </w:p>
          <w:p w14:paraId="6D9A4BEE" w14:textId="77777777" w:rsidR="003C44FB" w:rsidRDefault="003C44F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5FDD60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0727D02E" w14:textId="77777777" w:rsidTr="00D765DA">
        <w:trPr>
          <w:trHeight w:val="8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EE3C2E" w14:textId="77777777" w:rsidR="007A732B" w:rsidRDefault="007A732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Describa brevemente la forma en que garantizará la seguridad de los datos utilizados</w:t>
            </w:r>
          </w:p>
          <w:p w14:paraId="1E628F28" w14:textId="77777777" w:rsidR="003C44FB" w:rsidRDefault="003C44FB" w:rsidP="005247F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1AA48F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3DF3C71E" w14:textId="77777777" w:rsidTr="00076233">
        <w:trPr>
          <w:trHeight w:val="329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AAB9A0" w14:textId="77777777" w:rsidR="007A732B" w:rsidRDefault="007A732B" w:rsidP="005247FB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Transmisión de la información (HIPAA)</w:t>
            </w:r>
            <w:r w:rsidR="00381E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381E45" w:rsidRP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</w:t>
            </w:r>
            <w:r w:rsid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Si aplica</w:t>
            </w:r>
            <w:r w:rsidR="00381E45" w:rsidRP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  <w:p w14:paraId="1D6A1A1A" w14:textId="77777777" w:rsidR="003C44FB" w:rsidRDefault="003C44F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78236D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63AD4708" w14:textId="77777777" w:rsidTr="00076233">
        <w:trPr>
          <w:trHeight w:val="631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9F1EC4" w14:textId="77777777" w:rsidR="00714E04" w:rsidRDefault="00714E04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¿Requiere consentimiento informado? De ser afirmativo, anexe modelo a utilizar</w:t>
            </w:r>
            <w:r w:rsidR="005247F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y describa como se realizará el proceso</w:t>
            </w:r>
          </w:p>
          <w:p w14:paraId="4C2A9E6B" w14:textId="77777777" w:rsidR="003C44FB" w:rsidRDefault="003C44F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0C4484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642DC89E" w14:textId="77777777" w:rsidTr="00076233">
        <w:trPr>
          <w:trHeight w:val="6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FA8C1D" w14:textId="77777777" w:rsidR="00714E04" w:rsidRDefault="00714E04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¿Requiere asentimiento informado? De ser afirmativo, anexe modelo a utilizar</w:t>
            </w:r>
            <w:r w:rsidR="00527C4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5247F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 describa como se realizará el proceso</w:t>
            </w:r>
          </w:p>
          <w:p w14:paraId="098AD7E6" w14:textId="77777777" w:rsidR="003C44FB" w:rsidRDefault="003C44F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894BCD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647CE" w14:paraId="5CF47AA4" w14:textId="77777777" w:rsidTr="00076233">
        <w:trPr>
          <w:trHeight w:val="6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C37D1" w14:textId="77777777" w:rsidR="007647CE" w:rsidRDefault="007647CE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Descripción de las consideraciones éticas del estudio, incluyendo manejo de eventos adversos (si aplica), desviaciones y cualquier implicación ética del protocolo.</w:t>
            </w:r>
          </w:p>
          <w:p w14:paraId="4B764ABC" w14:textId="77777777" w:rsidR="003C44FB" w:rsidRDefault="003C44F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1DF95F" w14:textId="77777777" w:rsidR="007647CE" w:rsidRDefault="007647CE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37408A" w14:paraId="1AFA1FEF" w14:textId="77777777" w:rsidTr="00076233">
        <w:trPr>
          <w:trHeight w:val="6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88DC83" w14:textId="77777777" w:rsidR="0037408A" w:rsidRDefault="00D4563D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¿El estudio contará con póliza que cubra cualquier evento adverso o riesgo </w:t>
            </w:r>
            <w:r w:rsidR="00EE29B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para el sujeto de investigación? Incluya una breve explicación de su respuesta.</w:t>
            </w:r>
          </w:p>
          <w:p w14:paraId="07777A8E" w14:textId="37E2AFE6" w:rsidR="003C44FB" w:rsidRDefault="003C44F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A556A8" w14:textId="77777777" w:rsidR="0037408A" w:rsidRDefault="0037408A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EE29BB" w14:paraId="369063EC" w14:textId="77777777" w:rsidTr="00076233">
        <w:trPr>
          <w:trHeight w:val="6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60C2ED" w14:textId="77777777" w:rsidR="00EE29BB" w:rsidRDefault="00BF70EA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¿El estudio usará como parte de su intervención un medicamento o dispositivo médico?</w:t>
            </w:r>
          </w:p>
          <w:p w14:paraId="49793DFC" w14:textId="21DF0668" w:rsidR="003C44FB" w:rsidRDefault="003C44FB" w:rsidP="005247FB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4BD0A7" w14:textId="77777777" w:rsidR="00EE29BB" w:rsidRDefault="00EE29B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527C4A" w14:paraId="2A2FADE4" w14:textId="77777777" w:rsidTr="00527C4A">
        <w:trPr>
          <w:trHeight w:val="7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A35" w14:textId="77777777" w:rsidR="00527C4A" w:rsidRPr="00527C4A" w:rsidRDefault="00527C4A" w:rsidP="00527C4A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u w:val="single"/>
              </w:rPr>
            </w:pPr>
            <w:r w:rsidRPr="00527C4A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u w:val="single"/>
              </w:rPr>
              <w:t xml:space="preserve">Nota:  </w:t>
            </w:r>
          </w:p>
          <w:p w14:paraId="07872AEC" w14:textId="732BC5F8" w:rsidR="00076233" w:rsidRDefault="00527C4A" w:rsidP="00414AB6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Se recuerda que el material dirigido para </w:t>
            </w:r>
            <w:r w:rsidR="0024185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pacientes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se debe anexar a la solicitud inicial para revisión por parte del Comité de Ética en Investigación. </w:t>
            </w:r>
          </w:p>
          <w:p w14:paraId="67866724" w14:textId="77777777" w:rsidR="00414AB6" w:rsidRDefault="00414AB6" w:rsidP="00414AB6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579C6197" w14:textId="77777777" w:rsidTr="002C7F94">
        <w:trPr>
          <w:trHeight w:val="33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022EC731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CRONOGRAMA</w:t>
            </w:r>
          </w:p>
        </w:tc>
      </w:tr>
      <w:tr w:rsidR="007A732B" w14:paraId="1C8B9DDC" w14:textId="77777777" w:rsidTr="00D765DA">
        <w:trPr>
          <w:trHeight w:val="525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BFF1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421D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MES INICIAL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29E8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MES FINAL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54D0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DURACION EN MESES</w:t>
            </w:r>
          </w:p>
        </w:tc>
      </w:tr>
      <w:tr w:rsidR="007A732B" w14:paraId="038126D3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C2C9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65E5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E9F9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886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02A68468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18FA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E004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A339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B8E1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5AFEEFF5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3623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CAF0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2B15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B2EC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3C4EB858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7D3F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9B4C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A268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2F06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2B92BA84" w14:textId="77777777" w:rsidTr="00D765DA">
        <w:trPr>
          <w:trHeight w:val="33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E688" w14:textId="77777777" w:rsidR="007A732B" w:rsidRDefault="007A732B" w:rsidP="00714E0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ABBA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</w:tr>
    </w:tbl>
    <w:p w14:paraId="370A196B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4ED38622" w14:textId="77777777" w:rsidR="000C0E0B" w:rsidRDefault="000C0E0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553"/>
        <w:gridCol w:w="2268"/>
        <w:gridCol w:w="1984"/>
        <w:gridCol w:w="1843"/>
        <w:gridCol w:w="1559"/>
      </w:tblGrid>
      <w:tr w:rsidR="005E48C5" w14:paraId="58B08B05" w14:textId="6EC7FFEA" w:rsidTr="003611B8">
        <w:trPr>
          <w:trHeight w:val="169"/>
        </w:trPr>
        <w:tc>
          <w:tcPr>
            <w:tcW w:w="102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09B1ACDF" w14:textId="4B4BD337" w:rsidR="005E48C5" w:rsidRPr="007A732B" w:rsidRDefault="005E48C5" w:rsidP="008776F2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PRESUPUESTO ESTIMADO</w:t>
            </w:r>
          </w:p>
        </w:tc>
      </w:tr>
      <w:tr w:rsidR="00907883" w14:paraId="15000585" w14:textId="77777777" w:rsidTr="0024550E">
        <w:trPr>
          <w:trHeight w:val="15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75582A77" w14:textId="772CF193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RUBROS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261FC62" w14:textId="123C7C42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FINANCIADO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5B1533E" w14:textId="289D3F79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CONTRAPARTIDA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4ED3235A" w14:textId="416D6581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AÑO</w:t>
            </w:r>
          </w:p>
        </w:tc>
      </w:tr>
      <w:tr w:rsidR="00907883" w14:paraId="5D2A4CA7" w14:textId="1701A6AE" w:rsidTr="0024550E">
        <w:trPr>
          <w:trHeight w:val="159"/>
        </w:trPr>
        <w:tc>
          <w:tcPr>
            <w:tcW w:w="2553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1357" w14:textId="2161F915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C9FE3" w14:textId="346BA9E8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E928B" w14:textId="416F1444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 ESPECIE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8D8B87C" w14:textId="47325FB1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DINERO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 w14:paraId="35641549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07883" w14:paraId="419A68F4" w14:textId="78BDA4A8" w:rsidTr="006B2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B9A2E" w14:textId="32C2C43E" w:rsidR="00907883" w:rsidRDefault="00100174" w:rsidP="0090788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Personal – Servicios técnicos</w:t>
            </w:r>
            <w:r w:rsidR="00B42398">
              <w:rPr>
                <w:rFonts w:ascii="Calibri" w:eastAsia="Calibri" w:hAnsi="Calibri" w:cs="Calibri"/>
                <w:sz w:val="20"/>
                <w:szCs w:val="20"/>
              </w:rPr>
              <w:t xml:space="preserve"> de personal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E6A5B0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6F15A6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69E4A6F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E62BD57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07883" w14:paraId="5A7D9C6A" w14:textId="6C4C011E" w:rsidTr="006B2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9304E" w14:textId="73D52A84" w:rsidR="00907883" w:rsidRDefault="00100174" w:rsidP="0090788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Equipos – Software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7F0E1B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74CFF9F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FF73A1F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AD3C5B3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07883" w14:paraId="4827D919" w14:textId="47912B7B" w:rsidTr="006B2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7097" w14:textId="5F114356" w:rsidR="00907883" w:rsidRDefault="00100174" w:rsidP="0090788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Gastos de viaje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A21C7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6EAFB9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F5843A5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73DEA99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07883" w14:paraId="1865823E" w14:textId="19EE4989" w:rsidTr="006B2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06AD9" w14:textId="2D38975C" w:rsidR="00907883" w:rsidRDefault="00E65629" w:rsidP="0090788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Materiales </w:t>
            </w:r>
            <w:r w:rsidR="0058080A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Suministros</w:t>
            </w:r>
            <w:r w:rsidR="0058080A">
              <w:rPr>
                <w:rFonts w:ascii="Calibri" w:eastAsia="Calibri" w:hAnsi="Calibri" w:cs="Calibri"/>
                <w:sz w:val="20"/>
                <w:szCs w:val="20"/>
              </w:rPr>
              <w:t xml:space="preserve"> y servicios técnicos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FEDB5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DF21A7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91AE8E5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587BB39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65629" w14:paraId="7F446401" w14:textId="77777777" w:rsidTr="006B2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37DF" w14:textId="59D60F6E" w:rsidR="00E65629" w:rsidRDefault="00B96AFA" w:rsidP="0090788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Material </w:t>
            </w:r>
            <w:r w:rsidR="002B277A">
              <w:rPr>
                <w:rFonts w:ascii="Calibri" w:eastAsia="Calibri" w:hAnsi="Calibri" w:cs="Calibri"/>
                <w:sz w:val="20"/>
                <w:szCs w:val="20"/>
              </w:rPr>
              <w:t>bibliográfico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15308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7B3EC2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223850C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7B3FED7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65629" w14:paraId="673875AE" w14:textId="77777777" w:rsidTr="006B26F2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3F52" w14:textId="68F93320" w:rsidR="00E65629" w:rsidRDefault="002B277A" w:rsidP="0090788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Publicaciones y patentes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1ED28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43CC22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8FAFB75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F8D9FCE" w14:textId="77777777" w:rsidR="00E65629" w:rsidRDefault="00E65629" w:rsidP="0090788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07883" w14:paraId="3BAF27B3" w14:textId="6AF9373E" w:rsidTr="006B26F2">
        <w:trPr>
          <w:trHeight w:val="159"/>
        </w:trPr>
        <w:tc>
          <w:tcPr>
            <w:tcW w:w="482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2517A" w14:textId="77777777" w:rsidR="00907883" w:rsidRDefault="00907883" w:rsidP="0090788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03C7DB3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5C93D68" w14:textId="77777777" w:rsidR="00907883" w:rsidRDefault="00907883" w:rsidP="0090788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BB1A649" w14:textId="77777777" w:rsidR="006B26F2" w:rsidRDefault="006B26F2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5035EBD3" w14:textId="77777777" w:rsidTr="003E522A">
        <w:trPr>
          <w:trHeight w:val="7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36C57568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BIBLIOGRAFIA</w:t>
            </w:r>
          </w:p>
        </w:tc>
      </w:tr>
      <w:tr w:rsidR="007A732B" w14:paraId="32DA63B6" w14:textId="77777777" w:rsidTr="003E522A">
        <w:trPr>
          <w:trHeight w:val="57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FA4DDB6" w14:textId="77777777" w:rsidR="007A732B" w:rsidRDefault="007A732B" w:rsidP="00714E04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Vancouver o APA</w:t>
            </w:r>
          </w:p>
        </w:tc>
      </w:tr>
    </w:tbl>
    <w:p w14:paraId="46068DD5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48C8A963" w14:textId="77777777" w:rsidR="000C0E0B" w:rsidRDefault="000C0E0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259D8774" w14:textId="77777777" w:rsidTr="003E522A">
        <w:trPr>
          <w:trHeight w:val="7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047C0A23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ANEXO: TABLA DE VARIABLES</w:t>
            </w:r>
          </w:p>
        </w:tc>
      </w:tr>
      <w:tr w:rsidR="007A732B" w14:paraId="69EBCA85" w14:textId="77777777" w:rsidTr="003E522A">
        <w:trPr>
          <w:trHeight w:val="2873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tbl>
            <w:tblPr>
              <w:tblStyle w:val="Tablaconcuadrcula"/>
              <w:tblpPr w:leftFromText="141" w:rightFromText="141" w:vertAnchor="page" w:horzAnchor="margin" w:tblpXSpec="center" w:tblpY="1"/>
              <w:tblOverlap w:val="never"/>
              <w:tblW w:w="93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5"/>
              <w:gridCol w:w="1565"/>
              <w:gridCol w:w="1566"/>
              <w:gridCol w:w="1566"/>
              <w:gridCol w:w="1566"/>
              <w:gridCol w:w="1566"/>
            </w:tblGrid>
            <w:tr w:rsidR="007A732B" w14:paraId="1E8EA9F2" w14:textId="77777777" w:rsidTr="00414AB6">
              <w:trPr>
                <w:trHeight w:val="1258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762437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Variable</w:t>
                  </w: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C2C2EE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Definición operativa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BD261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Naturaleza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(Cualitativa-Cuantitativa)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6AFD20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Escala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(Nominal, Ordinal, Intervalo, Razón)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7D741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Nivel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(Continuo, Discreto)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DB6A6E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Unidad de medición – opciones de contestación</w:t>
                  </w:r>
                </w:p>
              </w:tc>
            </w:tr>
            <w:tr w:rsidR="007A732B" w14:paraId="3A46BF49" w14:textId="77777777" w:rsidTr="00414AB6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1A744A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EC30BF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16DE83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31A3C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F2570D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024CBC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1AA8C476" w14:textId="77777777" w:rsidTr="00414AB6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251814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1998D2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89D28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8204E3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24DF5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759382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2272EB15" w14:textId="77777777" w:rsidTr="00414AB6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859B5D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A616FA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C46A4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BEE8E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F9D25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072713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18C7DC68" w14:textId="77777777" w:rsidTr="00414AB6">
              <w:trPr>
                <w:trHeight w:val="295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B13CC0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746D7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982E4C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34D8B2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6A229E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BEEE4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62D12B6C" w14:textId="77777777" w:rsidTr="00414AB6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5F479D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4B36F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886EE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39791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AA7510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59A30E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</w:tbl>
          <w:p w14:paraId="27685E06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es-CO"/>
              </w:rPr>
            </w:pPr>
          </w:p>
        </w:tc>
      </w:tr>
    </w:tbl>
    <w:p w14:paraId="15C52EF4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7A732B" w:rsidSect="0000327A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701" w:right="1418" w:bottom="1418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FA4E5" w14:textId="77777777" w:rsidR="004F300B" w:rsidRDefault="004F300B" w:rsidP="00CA506A">
      <w:r>
        <w:separator/>
      </w:r>
    </w:p>
  </w:endnote>
  <w:endnote w:type="continuationSeparator" w:id="0">
    <w:p w14:paraId="30FF2446" w14:textId="77777777" w:rsidR="004F300B" w:rsidRDefault="004F300B" w:rsidP="00CA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67BD" w14:textId="13F40E5C" w:rsidR="006305BF" w:rsidRDefault="00963F26" w:rsidP="00D00BA2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711ED0" wp14:editId="1CBEC1C9">
              <wp:simplePos x="0" y="0"/>
              <wp:positionH relativeFrom="margin">
                <wp:posOffset>0</wp:posOffset>
              </wp:positionH>
              <wp:positionV relativeFrom="paragraph">
                <wp:posOffset>101712</wp:posOffset>
              </wp:positionV>
              <wp:extent cx="5797550" cy="773430"/>
              <wp:effectExtent l="0" t="0" r="0" b="7620"/>
              <wp:wrapNone/>
              <wp:docPr id="1117869238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97550" cy="7734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000021" w14:textId="673B4504" w:rsidR="00963F26" w:rsidRDefault="00963F26" w:rsidP="00963F26">
                          <w:pPr>
                            <w:ind w:right="634"/>
                            <w:jc w:val="center"/>
                          </w:pPr>
                          <w:r w:rsidRPr="00AD171C">
                            <w:rPr>
                              <w:noProof/>
                            </w:rPr>
                            <w:drawing>
                              <wp:inline distT="0" distB="0" distL="0" distR="0" wp14:anchorId="1B75875A" wp14:editId="06D64451">
                                <wp:extent cx="944545" cy="311726"/>
                                <wp:effectExtent l="0" t="0" r="0" b="0"/>
                                <wp:docPr id="25" name="Imagen 24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6D46B4E-41F4-31D9-E6BA-D39291A32B9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Imagen 24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6D46B4E-41F4-31D9-E6BA-D39291A32B9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3893" cy="32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</w:t>
                          </w:r>
                          <w:r w:rsidRPr="005741C4">
                            <w:rPr>
                              <w:noProof/>
                            </w:rPr>
                            <w:drawing>
                              <wp:inline distT="0" distB="0" distL="0" distR="0" wp14:anchorId="650788E0" wp14:editId="6D1AF514">
                                <wp:extent cx="1619932" cy="281354"/>
                                <wp:effectExtent l="0" t="0" r="0" b="4445"/>
                                <wp:docPr id="14" name="Imagen 13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823D14AD-24D2-093E-6D7C-775468C6359B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agen 13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823D14AD-24D2-093E-6D7C-775468C6359B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13982" cy="2976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</w:t>
                          </w:r>
                          <w:r w:rsidR="00586F49" w:rsidRPr="009D2AB5">
                            <w:rPr>
                              <w:noProof/>
                            </w:rPr>
                            <w:drawing>
                              <wp:inline distT="0" distB="0" distL="0" distR="0" wp14:anchorId="67D386FD" wp14:editId="3911146A">
                                <wp:extent cx="1435100" cy="351177"/>
                                <wp:effectExtent l="0" t="0" r="0" b="0"/>
                                <wp:docPr id="1848641735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9654" cy="3596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</w:t>
                          </w:r>
                          <w:r w:rsidRPr="00AD171C">
                            <w:rPr>
                              <w:noProof/>
                            </w:rPr>
                            <w:drawing>
                              <wp:inline distT="0" distB="0" distL="0" distR="0" wp14:anchorId="69CEAF10" wp14:editId="391EF62B">
                                <wp:extent cx="1150351" cy="261209"/>
                                <wp:effectExtent l="0" t="0" r="0" b="5715"/>
                                <wp:docPr id="21" name="Imagen 20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7D3CC6BF-DBFF-BDF6-B7C4-D9DC2ADF12CA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n 20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7D3CC6BF-DBFF-BDF6-B7C4-D9DC2ADF12CA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3002" cy="275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</w:t>
                          </w:r>
                          <w:r w:rsidRPr="005741C4">
                            <w:rPr>
                              <w:noProof/>
                            </w:rPr>
                            <w:drawing>
                              <wp:inline distT="0" distB="0" distL="0" distR="0" wp14:anchorId="73D6A509" wp14:editId="0C864D2C">
                                <wp:extent cx="1105319" cy="278669"/>
                                <wp:effectExtent l="0" t="0" r="0" b="7620"/>
                                <wp:docPr id="18" name="Imagen 17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D6589F19-AB3B-00E9-83CC-63A6D3D99F17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Imagen 17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D6589F19-AB3B-00E9-83CC-63A6D3D99F17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5319" cy="2786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11ED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8pt;width:456.5pt;height:60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" fillcolor="white [3201]" stroked="f" strokeweight=".5pt">
              <v:textbox>
                <w:txbxContent>
                  <w:p w14:paraId="33000021" w14:textId="673B4504" w:rsidR="00963F26" w:rsidRDefault="00963F26" w:rsidP="00963F26">
                    <w:pPr>
                      <w:ind w:right="634"/>
                      <w:jc w:val="center"/>
                    </w:pPr>
                    <w:r w:rsidRPr="00AD171C">
                      <w:rPr>
                        <w:noProof/>
                      </w:rPr>
                      <w:drawing>
                        <wp:inline distT="0" distB="0" distL="0" distR="0" wp14:anchorId="1B75875A" wp14:editId="06D64451">
                          <wp:extent cx="944545" cy="311726"/>
                          <wp:effectExtent l="0" t="0" r="0" b="0"/>
                          <wp:docPr id="25" name="Imagen 24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6D46B4E-41F4-31D9-E6BA-D39291A32B9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" name="Imagen 24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56D46B4E-41F4-31D9-E6BA-D39291A32B93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3893" cy="32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</w:t>
                    </w:r>
                    <w:r w:rsidRPr="005741C4">
                      <w:rPr>
                        <w:noProof/>
                      </w:rPr>
                      <w:drawing>
                        <wp:inline distT="0" distB="0" distL="0" distR="0" wp14:anchorId="650788E0" wp14:editId="6D1AF514">
                          <wp:extent cx="1619932" cy="281354"/>
                          <wp:effectExtent l="0" t="0" r="0" b="4445"/>
                          <wp:docPr id="14" name="Imagen 13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823D14AD-24D2-093E-6D7C-775468C6359B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agen 13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823D14AD-24D2-093E-6D7C-775468C6359B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13982" cy="2976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</w:t>
                    </w:r>
                    <w:r w:rsidR="00586F49" w:rsidRPr="009D2AB5">
                      <w:rPr>
                        <w:noProof/>
                      </w:rPr>
                      <w:drawing>
                        <wp:inline distT="0" distB="0" distL="0" distR="0" wp14:anchorId="67D386FD" wp14:editId="3911146A">
                          <wp:extent cx="1435100" cy="351177"/>
                          <wp:effectExtent l="0" t="0" r="0" b="0"/>
                          <wp:docPr id="1848641735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9654" cy="3596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</w:t>
                    </w:r>
                    <w:r w:rsidRPr="00AD171C">
                      <w:rPr>
                        <w:noProof/>
                      </w:rPr>
                      <w:drawing>
                        <wp:inline distT="0" distB="0" distL="0" distR="0" wp14:anchorId="69CEAF10" wp14:editId="391EF62B">
                          <wp:extent cx="1150351" cy="261209"/>
                          <wp:effectExtent l="0" t="0" r="0" b="5715"/>
                          <wp:docPr id="21" name="Imagen 20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7D3CC6BF-DBFF-BDF6-B7C4-D9DC2ADF12CA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n 20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7D3CC6BF-DBFF-BDF6-B7C4-D9DC2ADF12CA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13002" cy="275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</w:t>
                    </w:r>
                    <w:r w:rsidRPr="005741C4">
                      <w:rPr>
                        <w:noProof/>
                      </w:rPr>
                      <w:drawing>
                        <wp:inline distT="0" distB="0" distL="0" distR="0" wp14:anchorId="73D6A509" wp14:editId="0C864D2C">
                          <wp:extent cx="1105319" cy="278669"/>
                          <wp:effectExtent l="0" t="0" r="0" b="7620"/>
                          <wp:docPr id="18" name="Imagen 17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D6589F19-AB3B-00E9-83CC-63A6D3D99F1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Imagen 17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D6589F19-AB3B-00E9-83CC-63A6D3D99F1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5319" cy="2786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B1AAA">
      <w:rPr>
        <w:rFonts w:ascii="Verdana" w:hAnsi="Verdana"/>
        <w:color w:val="000000"/>
        <w:sz w:val="20"/>
        <w:szCs w:val="18"/>
      </w:rPr>
      <w:tab/>
    </w:r>
  </w:p>
  <w:p w14:paraId="45B3C5A1" w14:textId="470B34C4" w:rsidR="00D00BA2" w:rsidRDefault="00D00BA2" w:rsidP="00D00BA2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</w:p>
  <w:p w14:paraId="61DEEB53" w14:textId="77777777" w:rsidR="00D00BA2" w:rsidRDefault="00D00BA2" w:rsidP="00D00BA2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</w:p>
  <w:p w14:paraId="77308DC0" w14:textId="77777777" w:rsidR="00D00BA2" w:rsidRPr="002F1256" w:rsidRDefault="00D00BA2" w:rsidP="00D00BA2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</w:p>
  <w:p w14:paraId="213182F9" w14:textId="77777777" w:rsidR="00CA506A" w:rsidRDefault="00CA506A" w:rsidP="00CA506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4932" w14:textId="77777777" w:rsidR="004F300B" w:rsidRDefault="004F300B" w:rsidP="00CA506A">
      <w:r>
        <w:separator/>
      </w:r>
    </w:p>
  </w:footnote>
  <w:footnote w:type="continuationSeparator" w:id="0">
    <w:p w14:paraId="68057809" w14:textId="77777777" w:rsidR="004F300B" w:rsidRDefault="004F300B" w:rsidP="00CA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9A17" w14:textId="77777777" w:rsidR="00EE30E6" w:rsidRDefault="00000000">
    <w:pPr>
      <w:pStyle w:val="Encabezado"/>
    </w:pPr>
    <w:r>
      <w:rPr>
        <w:noProof/>
      </w:rPr>
      <w:pict w14:anchorId="7F139A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2" o:spid="_x0000_s1032" type="#_x0000_t75" style="position:absolute;margin-left:0;margin-top:0;width:441.55pt;height:349.25pt;z-index:-251658240;mso-position-horizontal:center;mso-position-horizontal-relative:margin;mso-position-vertical:center;mso-position-vertical-relative:margin" o:allowincell="f">
          <v:imagedata r:id="rId1" o:title="logo-0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63CD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p w14:paraId="24B89FF1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tbl>
    <w:tblPr>
      <w:tblStyle w:val="Tablaconcuadrcula"/>
      <w:tblW w:w="11057" w:type="dxa"/>
      <w:tblInd w:w="-856" w:type="dxa"/>
      <w:tblLook w:val="04A0" w:firstRow="1" w:lastRow="0" w:firstColumn="1" w:lastColumn="0" w:noHBand="0" w:noVBand="1"/>
    </w:tblPr>
    <w:tblGrid>
      <w:gridCol w:w="3575"/>
      <w:gridCol w:w="1879"/>
      <w:gridCol w:w="4247"/>
      <w:gridCol w:w="1356"/>
    </w:tblGrid>
    <w:tr w:rsidR="00A61F05" w:rsidRPr="00172203" w14:paraId="1CA4DA13" w14:textId="77777777" w:rsidTr="00A61F05">
      <w:trPr>
        <w:trHeight w:val="706"/>
      </w:trPr>
      <w:tc>
        <w:tcPr>
          <w:tcW w:w="2535" w:type="dxa"/>
          <w:vAlign w:val="center"/>
        </w:tcPr>
        <w:p w14:paraId="0627755E" w14:textId="5EEEE3F7" w:rsidR="00A61F05" w:rsidRPr="00172203" w:rsidRDefault="006B0041" w:rsidP="00A61F05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6B0041">
            <w:rPr>
              <w:rFonts w:ascii="Verdana" w:hAnsi="Verdana" w:cstheme="minorHAnsi"/>
              <w:b/>
              <w:sz w:val="20"/>
              <w:szCs w:val="20"/>
            </w:rPr>
            <w:t xml:space="preserve">C:F:COL.UNI.DAI.GPIA.CEI.12      </w:t>
          </w:r>
        </w:p>
      </w:tc>
      <w:tc>
        <w:tcPr>
          <w:tcW w:w="1955" w:type="dxa"/>
          <w:vAlign w:val="center"/>
        </w:tcPr>
        <w:p w14:paraId="32CE53FE" w14:textId="131A1FE0" w:rsidR="00A61F05" w:rsidRPr="00172203" w:rsidRDefault="00A61F05" w:rsidP="00A61F05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b/>
              <w:sz w:val="20"/>
              <w:szCs w:val="20"/>
            </w:rPr>
            <w:t xml:space="preserve">V: </w:t>
          </w:r>
          <w:r w:rsidR="001A63B3">
            <w:rPr>
              <w:rFonts w:ascii="Verdana" w:hAnsi="Verdana" w:cstheme="minorHAnsi"/>
              <w:b/>
              <w:sz w:val="20"/>
              <w:szCs w:val="20"/>
            </w:rPr>
            <w:t>1</w:t>
          </w:r>
        </w:p>
      </w:tc>
      <w:tc>
        <w:tcPr>
          <w:tcW w:w="4862" w:type="dxa"/>
          <w:vAlign w:val="center"/>
        </w:tcPr>
        <w:p w14:paraId="3078FDA2" w14:textId="6C3A126D" w:rsidR="00A61F05" w:rsidRPr="00172203" w:rsidRDefault="00A61F05" w:rsidP="00A61F05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eastAsia="Tahoma" w:hAnsi="Verdana" w:cstheme="minorHAnsi"/>
              <w:b/>
              <w:sz w:val="20"/>
              <w:szCs w:val="20"/>
            </w:rPr>
            <w:t xml:space="preserve">PROPUESTA DE INVESTIGACIÓN PARA ESTUDIOS </w:t>
          </w:r>
          <w:r>
            <w:rPr>
              <w:rFonts w:ascii="Verdana" w:eastAsia="Tahoma" w:hAnsi="Verdana" w:cstheme="minorHAnsi"/>
              <w:b/>
              <w:sz w:val="20"/>
              <w:szCs w:val="20"/>
            </w:rPr>
            <w:t>EXPERIMENTALES</w:t>
          </w:r>
        </w:p>
      </w:tc>
      <w:tc>
        <w:tcPr>
          <w:tcW w:w="1705" w:type="dxa"/>
          <w:vMerge w:val="restart"/>
          <w:vAlign w:val="center"/>
        </w:tcPr>
        <w:p w14:paraId="2CA6F8D5" w14:textId="77777777" w:rsidR="00A61F05" w:rsidRPr="00172203" w:rsidRDefault="00A61F05" w:rsidP="00A61F05">
          <w:pPr>
            <w:jc w:val="center"/>
            <w:rPr>
              <w:rFonts w:ascii="Verdana" w:hAnsi="Verdana" w:cstheme="minorHAnsi"/>
              <w:b/>
              <w:color w:val="A6A6A6"/>
              <w:sz w:val="20"/>
              <w:szCs w:val="20"/>
            </w:rPr>
          </w:pPr>
          <w:r w:rsidRPr="00172203">
            <w:rPr>
              <w:rFonts w:ascii="Verdana" w:hAnsi="Verdana" w:cstheme="minorHAnsi"/>
              <w:noProof/>
              <w:sz w:val="20"/>
              <w:szCs w:val="20"/>
              <w:lang w:val="es-CO"/>
            </w:rPr>
            <w:drawing>
              <wp:anchor distT="0" distB="0" distL="114300" distR="114300" simplePos="0" relativeHeight="251663360" behindDoc="1" locked="0" layoutInCell="1" allowOverlap="1" wp14:anchorId="4BA6EC6E" wp14:editId="5DC91399">
                <wp:simplePos x="0" y="0"/>
                <wp:positionH relativeFrom="column">
                  <wp:posOffset>118110</wp:posOffset>
                </wp:positionH>
                <wp:positionV relativeFrom="paragraph">
                  <wp:posOffset>80010</wp:posOffset>
                </wp:positionV>
                <wp:extent cx="706120" cy="706120"/>
                <wp:effectExtent l="0" t="0" r="0" b="0"/>
                <wp:wrapNone/>
                <wp:docPr id="1574911136" name="Imagen 1574911136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120" cy="706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61F05" w:rsidRPr="00172203" w14:paraId="160151AC" w14:textId="77777777" w:rsidTr="00A61F05">
      <w:trPr>
        <w:trHeight w:val="945"/>
      </w:trPr>
      <w:tc>
        <w:tcPr>
          <w:tcW w:w="2535" w:type="dxa"/>
        </w:tcPr>
        <w:p w14:paraId="7B4EC472" w14:textId="77777777" w:rsidR="00A61F05" w:rsidRPr="00172203" w:rsidRDefault="00A61F05" w:rsidP="00A61F05">
          <w:pPr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noProof/>
              <w:sz w:val="20"/>
              <w:szCs w:val="20"/>
              <w:lang w:val="es-CO"/>
            </w:rPr>
            <w:drawing>
              <wp:anchor distT="0" distB="0" distL="114300" distR="114300" simplePos="0" relativeHeight="251664384" behindDoc="1" locked="0" layoutInCell="1" allowOverlap="1" wp14:anchorId="0601B40B" wp14:editId="0A64CD36">
                <wp:simplePos x="0" y="0"/>
                <wp:positionH relativeFrom="column">
                  <wp:posOffset>448982</wp:posOffset>
                </wp:positionH>
                <wp:positionV relativeFrom="paragraph">
                  <wp:posOffset>55698</wp:posOffset>
                </wp:positionV>
                <wp:extent cx="479833" cy="479833"/>
                <wp:effectExtent l="0" t="0" r="0" b="0"/>
                <wp:wrapNone/>
                <wp:docPr id="1060257257" name="Imagen 1060257257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833" cy="4798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55" w:type="dxa"/>
          <w:vAlign w:val="center"/>
        </w:tcPr>
        <w:p w14:paraId="17D33670" w14:textId="307C266F" w:rsidR="00A61F05" w:rsidRPr="00172203" w:rsidRDefault="00A61F05" w:rsidP="00A61F05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b/>
              <w:sz w:val="20"/>
              <w:szCs w:val="20"/>
            </w:rPr>
            <w:t>F: 1</w:t>
          </w:r>
          <w:r w:rsidR="001A63B3">
            <w:rPr>
              <w:rFonts w:ascii="Verdana" w:hAnsi="Verdana" w:cstheme="minorHAnsi"/>
              <w:b/>
              <w:sz w:val="20"/>
              <w:szCs w:val="20"/>
            </w:rPr>
            <w:t>8</w:t>
          </w:r>
          <w:r>
            <w:rPr>
              <w:rFonts w:ascii="Verdana" w:hAnsi="Verdana" w:cstheme="minorHAnsi"/>
              <w:b/>
              <w:sz w:val="20"/>
              <w:szCs w:val="20"/>
            </w:rPr>
            <w:t>/</w:t>
          </w:r>
          <w:r w:rsidRPr="00172203">
            <w:rPr>
              <w:rFonts w:ascii="Verdana" w:hAnsi="Verdana" w:cstheme="minorHAnsi"/>
              <w:b/>
              <w:sz w:val="20"/>
              <w:szCs w:val="20"/>
            </w:rPr>
            <w:t>0</w:t>
          </w:r>
          <w:r w:rsidR="001A63B3">
            <w:rPr>
              <w:rFonts w:ascii="Verdana" w:hAnsi="Verdana" w:cstheme="minorHAnsi"/>
              <w:b/>
              <w:sz w:val="20"/>
              <w:szCs w:val="20"/>
            </w:rPr>
            <w:t>9</w:t>
          </w:r>
          <w:r>
            <w:rPr>
              <w:rFonts w:ascii="Verdana" w:hAnsi="Verdana" w:cstheme="minorHAnsi"/>
              <w:b/>
              <w:sz w:val="20"/>
              <w:szCs w:val="20"/>
            </w:rPr>
            <w:t>/</w:t>
          </w:r>
          <w:r w:rsidRPr="00172203">
            <w:rPr>
              <w:rFonts w:ascii="Verdana" w:hAnsi="Verdana" w:cstheme="minorHAnsi"/>
              <w:b/>
              <w:sz w:val="20"/>
              <w:szCs w:val="20"/>
            </w:rPr>
            <w:t>2024</w:t>
          </w:r>
        </w:p>
      </w:tc>
      <w:tc>
        <w:tcPr>
          <w:tcW w:w="4862" w:type="dxa"/>
        </w:tcPr>
        <w:p w14:paraId="1CDC2541" w14:textId="77777777" w:rsidR="00A61F05" w:rsidRPr="00281794" w:rsidRDefault="00A61F05" w:rsidP="00A61F05">
          <w:pPr>
            <w:jc w:val="center"/>
            <w:rPr>
              <w:rFonts w:ascii="Verdana" w:hAnsi="Verdana" w:cstheme="minorHAnsi"/>
              <w:b/>
              <w:bCs/>
              <w:sz w:val="20"/>
              <w:szCs w:val="20"/>
            </w:rPr>
          </w:pPr>
          <w:r w:rsidRPr="003B4910">
            <w:rPr>
              <w:rFonts w:ascii="Verdana" w:hAnsi="Verdana" w:cstheme="minorHAnsi"/>
              <w:b/>
              <w:bCs/>
              <w:sz w:val="20"/>
              <w:szCs w:val="20"/>
              <w:lang w:val="es-MX"/>
            </w:rPr>
            <w:t>DESARROLLO Y ARTICULACIÓN DE LA INVESTIGACIÓN E INNOVACIÓN EMPRESA- ESTADO- SOCIEDAD</w:t>
          </w:r>
        </w:p>
      </w:tc>
      <w:tc>
        <w:tcPr>
          <w:tcW w:w="1705" w:type="dxa"/>
          <w:vMerge/>
        </w:tcPr>
        <w:p w14:paraId="448DFBCA" w14:textId="77777777" w:rsidR="00A61F05" w:rsidRPr="00172203" w:rsidRDefault="00A61F05" w:rsidP="00A61F05">
          <w:pPr>
            <w:rPr>
              <w:rFonts w:ascii="Verdana" w:hAnsi="Verdana" w:cstheme="minorHAnsi"/>
              <w:b/>
              <w:color w:val="A6A6A6"/>
              <w:sz w:val="20"/>
              <w:szCs w:val="20"/>
            </w:rPr>
          </w:pPr>
        </w:p>
      </w:tc>
    </w:tr>
  </w:tbl>
  <w:p w14:paraId="00531FD7" w14:textId="59AC7C46" w:rsidR="00CA506A" w:rsidRPr="00325F43" w:rsidRDefault="00000000" w:rsidP="00325F43">
    <w:pPr>
      <w:rPr>
        <w:rFonts w:ascii="Arial" w:hAnsi="Arial" w:cs="Arial"/>
        <w:b/>
        <w:color w:val="A6A6A6"/>
        <w:sz w:val="18"/>
        <w:szCs w:val="18"/>
      </w:rPr>
    </w:pPr>
    <w:r>
      <w:rPr>
        <w:noProof/>
      </w:rPr>
      <w:pict w14:anchorId="3E23F7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3" o:spid="_x0000_s1033" type="#_x0000_t75" style="position:absolute;margin-left:0;margin-top:0;width:441.55pt;height:349.25pt;z-index:-251657216;mso-position-horizontal:center;mso-position-horizontal-relative:margin;mso-position-vertical:center;mso-position-vertical-relative:margin" o:allowincell="f">
          <v:imagedata r:id="rId2" o:title="logo-0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A56" w14:textId="77777777" w:rsidR="00EE30E6" w:rsidRDefault="00000000">
    <w:pPr>
      <w:pStyle w:val="Encabezado"/>
    </w:pPr>
    <w:r>
      <w:rPr>
        <w:noProof/>
      </w:rPr>
      <w:pict w14:anchorId="04CEDD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1" o:spid="_x0000_s1031" type="#_x0000_t75" style="position:absolute;margin-left:0;margin-top:0;width:441.55pt;height:349.25pt;z-index:-251659264;mso-position-horizontal:center;mso-position-horizontal-relative:margin;mso-position-vertical:center;mso-position-vertical-relative:margin" o:allowincell="f">
          <v:imagedata r:id="rId1" o:title="logo-0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27B9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F5313FD"/>
    <w:multiLevelType w:val="hybridMultilevel"/>
    <w:tmpl w:val="F8BCD09A"/>
    <w:lvl w:ilvl="0" w:tplc="5FC8F2BC">
      <w:start w:val="1"/>
      <w:numFmt w:val="decimal"/>
      <w:lvlText w:val="%1."/>
      <w:lvlJc w:val="left"/>
      <w:pPr>
        <w:ind w:left="96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C4522222">
      <w:numFmt w:val="bullet"/>
      <w:lvlText w:val="•"/>
      <w:lvlJc w:val="left"/>
      <w:pPr>
        <w:ind w:left="1922" w:hanging="360"/>
      </w:pPr>
      <w:rPr>
        <w:rFonts w:hint="default"/>
        <w:lang w:val="es-ES" w:eastAsia="en-US" w:bidi="ar-SA"/>
      </w:rPr>
    </w:lvl>
    <w:lvl w:ilvl="2" w:tplc="EA0A4700">
      <w:numFmt w:val="bullet"/>
      <w:lvlText w:val="•"/>
      <w:lvlJc w:val="left"/>
      <w:pPr>
        <w:ind w:left="2884" w:hanging="360"/>
      </w:pPr>
      <w:rPr>
        <w:rFonts w:hint="default"/>
        <w:lang w:val="es-ES" w:eastAsia="en-US" w:bidi="ar-SA"/>
      </w:rPr>
    </w:lvl>
    <w:lvl w:ilvl="3" w:tplc="2A182EA6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24320E4C">
      <w:numFmt w:val="bullet"/>
      <w:lvlText w:val="•"/>
      <w:lvlJc w:val="left"/>
      <w:pPr>
        <w:ind w:left="4808" w:hanging="360"/>
      </w:pPr>
      <w:rPr>
        <w:rFonts w:hint="default"/>
        <w:lang w:val="es-ES" w:eastAsia="en-US" w:bidi="ar-SA"/>
      </w:rPr>
    </w:lvl>
    <w:lvl w:ilvl="5" w:tplc="C50AA1B6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73E23C18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7" w:tplc="B4304810">
      <w:numFmt w:val="bullet"/>
      <w:lvlText w:val="•"/>
      <w:lvlJc w:val="left"/>
      <w:pPr>
        <w:ind w:left="7694" w:hanging="360"/>
      </w:pPr>
      <w:rPr>
        <w:rFonts w:hint="default"/>
        <w:lang w:val="es-ES" w:eastAsia="en-US" w:bidi="ar-SA"/>
      </w:rPr>
    </w:lvl>
    <w:lvl w:ilvl="8" w:tplc="11007F0E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D1C7312"/>
    <w:multiLevelType w:val="hybridMultilevel"/>
    <w:tmpl w:val="1196272E"/>
    <w:lvl w:ilvl="0" w:tplc="839EC4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54" w:hanging="360"/>
      </w:pPr>
    </w:lvl>
    <w:lvl w:ilvl="2" w:tplc="240A001B" w:tentative="1">
      <w:start w:val="1"/>
      <w:numFmt w:val="lowerRoman"/>
      <w:lvlText w:val="%3."/>
      <w:lvlJc w:val="right"/>
      <w:pPr>
        <w:ind w:left="1374" w:hanging="180"/>
      </w:pPr>
    </w:lvl>
    <w:lvl w:ilvl="3" w:tplc="240A000F" w:tentative="1">
      <w:start w:val="1"/>
      <w:numFmt w:val="decimal"/>
      <w:lvlText w:val="%4."/>
      <w:lvlJc w:val="left"/>
      <w:pPr>
        <w:ind w:left="2094" w:hanging="360"/>
      </w:pPr>
    </w:lvl>
    <w:lvl w:ilvl="4" w:tplc="240A0019" w:tentative="1">
      <w:start w:val="1"/>
      <w:numFmt w:val="lowerLetter"/>
      <w:lvlText w:val="%5."/>
      <w:lvlJc w:val="left"/>
      <w:pPr>
        <w:ind w:left="2814" w:hanging="360"/>
      </w:pPr>
    </w:lvl>
    <w:lvl w:ilvl="5" w:tplc="240A001B" w:tentative="1">
      <w:start w:val="1"/>
      <w:numFmt w:val="lowerRoman"/>
      <w:lvlText w:val="%6."/>
      <w:lvlJc w:val="right"/>
      <w:pPr>
        <w:ind w:left="3534" w:hanging="180"/>
      </w:pPr>
    </w:lvl>
    <w:lvl w:ilvl="6" w:tplc="240A000F" w:tentative="1">
      <w:start w:val="1"/>
      <w:numFmt w:val="decimal"/>
      <w:lvlText w:val="%7."/>
      <w:lvlJc w:val="left"/>
      <w:pPr>
        <w:ind w:left="4254" w:hanging="360"/>
      </w:pPr>
    </w:lvl>
    <w:lvl w:ilvl="7" w:tplc="240A0019" w:tentative="1">
      <w:start w:val="1"/>
      <w:numFmt w:val="lowerLetter"/>
      <w:lvlText w:val="%8."/>
      <w:lvlJc w:val="left"/>
      <w:pPr>
        <w:ind w:left="4974" w:hanging="360"/>
      </w:pPr>
    </w:lvl>
    <w:lvl w:ilvl="8" w:tplc="24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F385A2E"/>
    <w:multiLevelType w:val="hybridMultilevel"/>
    <w:tmpl w:val="B4EC66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53FAB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8C726AC"/>
    <w:multiLevelType w:val="hybridMultilevel"/>
    <w:tmpl w:val="963CFD64"/>
    <w:lvl w:ilvl="0" w:tplc="A9F22A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872AB"/>
    <w:multiLevelType w:val="hybridMultilevel"/>
    <w:tmpl w:val="7DE63E92"/>
    <w:lvl w:ilvl="0" w:tplc="7E10B49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43D2A"/>
    <w:multiLevelType w:val="multilevel"/>
    <w:tmpl w:val="4BD82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35764BF"/>
    <w:multiLevelType w:val="hybridMultilevel"/>
    <w:tmpl w:val="99ACFD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81617"/>
    <w:multiLevelType w:val="hybridMultilevel"/>
    <w:tmpl w:val="247E630E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73EE542D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13F57"/>
    <w:multiLevelType w:val="hybridMultilevel"/>
    <w:tmpl w:val="963ADBE2"/>
    <w:lvl w:ilvl="0" w:tplc="BCDCDF50">
      <w:start w:val="3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368EA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507974">
    <w:abstractNumId w:val="3"/>
  </w:num>
  <w:num w:numId="2" w16cid:durableId="1677810020">
    <w:abstractNumId w:val="7"/>
  </w:num>
  <w:num w:numId="3" w16cid:durableId="1729911654">
    <w:abstractNumId w:val="6"/>
  </w:num>
  <w:num w:numId="4" w16cid:durableId="222526956">
    <w:abstractNumId w:val="4"/>
  </w:num>
  <w:num w:numId="5" w16cid:durableId="2067727796">
    <w:abstractNumId w:val="0"/>
  </w:num>
  <w:num w:numId="6" w16cid:durableId="1336416832">
    <w:abstractNumId w:val="5"/>
  </w:num>
  <w:num w:numId="7" w16cid:durableId="1948846504">
    <w:abstractNumId w:val="1"/>
  </w:num>
  <w:num w:numId="8" w16cid:durableId="2141532451">
    <w:abstractNumId w:val="11"/>
  </w:num>
  <w:num w:numId="9" w16cid:durableId="1584954582">
    <w:abstractNumId w:val="10"/>
  </w:num>
  <w:num w:numId="10" w16cid:durableId="1889337601">
    <w:abstractNumId w:val="12"/>
  </w:num>
  <w:num w:numId="11" w16cid:durableId="1888294867">
    <w:abstractNumId w:val="2"/>
  </w:num>
  <w:num w:numId="12" w16cid:durableId="1037702757">
    <w:abstractNumId w:val="9"/>
  </w:num>
  <w:num w:numId="13" w16cid:durableId="2101215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5BF"/>
    <w:rsid w:val="0000327A"/>
    <w:rsid w:val="00024251"/>
    <w:rsid w:val="00044F82"/>
    <w:rsid w:val="000461C3"/>
    <w:rsid w:val="00060141"/>
    <w:rsid w:val="0007157A"/>
    <w:rsid w:val="00076233"/>
    <w:rsid w:val="00083B18"/>
    <w:rsid w:val="000A0A4D"/>
    <w:rsid w:val="000A259E"/>
    <w:rsid w:val="000B0D40"/>
    <w:rsid w:val="000B6BC6"/>
    <w:rsid w:val="000C0E0B"/>
    <w:rsid w:val="000C1B89"/>
    <w:rsid w:val="000E19D9"/>
    <w:rsid w:val="000E398D"/>
    <w:rsid w:val="00100174"/>
    <w:rsid w:val="00102DA2"/>
    <w:rsid w:val="00125746"/>
    <w:rsid w:val="00132745"/>
    <w:rsid w:val="001328AD"/>
    <w:rsid w:val="001428A9"/>
    <w:rsid w:val="00142912"/>
    <w:rsid w:val="0015379E"/>
    <w:rsid w:val="00162F72"/>
    <w:rsid w:val="0017634D"/>
    <w:rsid w:val="0018217E"/>
    <w:rsid w:val="00186654"/>
    <w:rsid w:val="001A63B3"/>
    <w:rsid w:val="001B4CE8"/>
    <w:rsid w:val="001D75CD"/>
    <w:rsid w:val="001F3E7C"/>
    <w:rsid w:val="00201C22"/>
    <w:rsid w:val="0021588D"/>
    <w:rsid w:val="0022497A"/>
    <w:rsid w:val="00225E76"/>
    <w:rsid w:val="00234281"/>
    <w:rsid w:val="00241852"/>
    <w:rsid w:val="00241909"/>
    <w:rsid w:val="002505CF"/>
    <w:rsid w:val="0025492A"/>
    <w:rsid w:val="00256623"/>
    <w:rsid w:val="00285D18"/>
    <w:rsid w:val="0029079D"/>
    <w:rsid w:val="002913F3"/>
    <w:rsid w:val="002B1AAA"/>
    <w:rsid w:val="002B277A"/>
    <w:rsid w:val="002C7F94"/>
    <w:rsid w:val="002E062A"/>
    <w:rsid w:val="002E0BFE"/>
    <w:rsid w:val="002F1256"/>
    <w:rsid w:val="002F3964"/>
    <w:rsid w:val="00301E22"/>
    <w:rsid w:val="003075B3"/>
    <w:rsid w:val="00313A9B"/>
    <w:rsid w:val="0031696A"/>
    <w:rsid w:val="00325F43"/>
    <w:rsid w:val="0034645F"/>
    <w:rsid w:val="00346493"/>
    <w:rsid w:val="00362385"/>
    <w:rsid w:val="0037223F"/>
    <w:rsid w:val="0037408A"/>
    <w:rsid w:val="00381E45"/>
    <w:rsid w:val="00390705"/>
    <w:rsid w:val="003B7659"/>
    <w:rsid w:val="003C44FB"/>
    <w:rsid w:val="003D1D98"/>
    <w:rsid w:val="003E522A"/>
    <w:rsid w:val="003F42A0"/>
    <w:rsid w:val="00414AB6"/>
    <w:rsid w:val="004279C8"/>
    <w:rsid w:val="004447E0"/>
    <w:rsid w:val="00460905"/>
    <w:rsid w:val="004628FA"/>
    <w:rsid w:val="00466F86"/>
    <w:rsid w:val="004919F4"/>
    <w:rsid w:val="004A0C18"/>
    <w:rsid w:val="004A673D"/>
    <w:rsid w:val="004B709C"/>
    <w:rsid w:val="004F2033"/>
    <w:rsid w:val="004F2B0B"/>
    <w:rsid w:val="004F300B"/>
    <w:rsid w:val="004F4C8D"/>
    <w:rsid w:val="00506319"/>
    <w:rsid w:val="005247FB"/>
    <w:rsid w:val="00527C4A"/>
    <w:rsid w:val="005408D0"/>
    <w:rsid w:val="005426A7"/>
    <w:rsid w:val="00553962"/>
    <w:rsid w:val="005603B6"/>
    <w:rsid w:val="0056551C"/>
    <w:rsid w:val="005730C2"/>
    <w:rsid w:val="005776D5"/>
    <w:rsid w:val="0058080A"/>
    <w:rsid w:val="00585D8D"/>
    <w:rsid w:val="00586F49"/>
    <w:rsid w:val="005A7841"/>
    <w:rsid w:val="005D0B85"/>
    <w:rsid w:val="005D4B90"/>
    <w:rsid w:val="005E096C"/>
    <w:rsid w:val="005E48C5"/>
    <w:rsid w:val="005E6738"/>
    <w:rsid w:val="00601625"/>
    <w:rsid w:val="00605ABC"/>
    <w:rsid w:val="00606E7B"/>
    <w:rsid w:val="006216EC"/>
    <w:rsid w:val="006305BF"/>
    <w:rsid w:val="00644F92"/>
    <w:rsid w:val="006601E0"/>
    <w:rsid w:val="006665C5"/>
    <w:rsid w:val="0067231B"/>
    <w:rsid w:val="006900E4"/>
    <w:rsid w:val="006B0041"/>
    <w:rsid w:val="006B26F2"/>
    <w:rsid w:val="006B6CA0"/>
    <w:rsid w:val="006C5918"/>
    <w:rsid w:val="006D0B28"/>
    <w:rsid w:val="006D658C"/>
    <w:rsid w:val="007051DF"/>
    <w:rsid w:val="00714E04"/>
    <w:rsid w:val="00737AE2"/>
    <w:rsid w:val="00756A90"/>
    <w:rsid w:val="007647CE"/>
    <w:rsid w:val="00776444"/>
    <w:rsid w:val="00783F12"/>
    <w:rsid w:val="007901FD"/>
    <w:rsid w:val="00794B4F"/>
    <w:rsid w:val="00795815"/>
    <w:rsid w:val="00795E25"/>
    <w:rsid w:val="007A732B"/>
    <w:rsid w:val="007B732A"/>
    <w:rsid w:val="007C1030"/>
    <w:rsid w:val="007D706F"/>
    <w:rsid w:val="007E415D"/>
    <w:rsid w:val="007F3C27"/>
    <w:rsid w:val="007F4544"/>
    <w:rsid w:val="00803588"/>
    <w:rsid w:val="00813D2F"/>
    <w:rsid w:val="008147EB"/>
    <w:rsid w:val="00824E0F"/>
    <w:rsid w:val="0085299C"/>
    <w:rsid w:val="00853CE0"/>
    <w:rsid w:val="00874180"/>
    <w:rsid w:val="0087493F"/>
    <w:rsid w:val="008A2C88"/>
    <w:rsid w:val="008B25F1"/>
    <w:rsid w:val="008C3370"/>
    <w:rsid w:val="008C6D38"/>
    <w:rsid w:val="008E6D81"/>
    <w:rsid w:val="008F1C90"/>
    <w:rsid w:val="00900A78"/>
    <w:rsid w:val="00907883"/>
    <w:rsid w:val="00912B3E"/>
    <w:rsid w:val="0091364F"/>
    <w:rsid w:val="00931F42"/>
    <w:rsid w:val="00936C0D"/>
    <w:rsid w:val="00950F36"/>
    <w:rsid w:val="00963F26"/>
    <w:rsid w:val="00970117"/>
    <w:rsid w:val="00973551"/>
    <w:rsid w:val="009A1689"/>
    <w:rsid w:val="009A1703"/>
    <w:rsid w:val="009B1430"/>
    <w:rsid w:val="009D7E45"/>
    <w:rsid w:val="009E2E63"/>
    <w:rsid w:val="009F14D8"/>
    <w:rsid w:val="00A20CDA"/>
    <w:rsid w:val="00A3014A"/>
    <w:rsid w:val="00A416A1"/>
    <w:rsid w:val="00A4493A"/>
    <w:rsid w:val="00A451D1"/>
    <w:rsid w:val="00A61F05"/>
    <w:rsid w:val="00A65BD7"/>
    <w:rsid w:val="00A669C6"/>
    <w:rsid w:val="00A73D88"/>
    <w:rsid w:val="00A82CA5"/>
    <w:rsid w:val="00A96540"/>
    <w:rsid w:val="00A9769A"/>
    <w:rsid w:val="00AA2FF9"/>
    <w:rsid w:val="00AC63E4"/>
    <w:rsid w:val="00AD177B"/>
    <w:rsid w:val="00AD1F1C"/>
    <w:rsid w:val="00AD6D05"/>
    <w:rsid w:val="00AE3ADB"/>
    <w:rsid w:val="00AF05D9"/>
    <w:rsid w:val="00AF18AD"/>
    <w:rsid w:val="00B0022D"/>
    <w:rsid w:val="00B20EFC"/>
    <w:rsid w:val="00B42398"/>
    <w:rsid w:val="00B43CAB"/>
    <w:rsid w:val="00B54FF1"/>
    <w:rsid w:val="00B62D79"/>
    <w:rsid w:val="00B81B2B"/>
    <w:rsid w:val="00B96AFA"/>
    <w:rsid w:val="00BA5092"/>
    <w:rsid w:val="00BA56E6"/>
    <w:rsid w:val="00BA5B21"/>
    <w:rsid w:val="00BD7F3B"/>
    <w:rsid w:val="00BF70EA"/>
    <w:rsid w:val="00C04271"/>
    <w:rsid w:val="00C46675"/>
    <w:rsid w:val="00C54C0B"/>
    <w:rsid w:val="00C61FE7"/>
    <w:rsid w:val="00C86778"/>
    <w:rsid w:val="00C8761A"/>
    <w:rsid w:val="00CA4A0F"/>
    <w:rsid w:val="00CA506A"/>
    <w:rsid w:val="00CA5397"/>
    <w:rsid w:val="00CA5859"/>
    <w:rsid w:val="00CB73D9"/>
    <w:rsid w:val="00CF02F7"/>
    <w:rsid w:val="00D00BA2"/>
    <w:rsid w:val="00D063A3"/>
    <w:rsid w:val="00D150D7"/>
    <w:rsid w:val="00D4563D"/>
    <w:rsid w:val="00D542BA"/>
    <w:rsid w:val="00D546F8"/>
    <w:rsid w:val="00D66CC9"/>
    <w:rsid w:val="00D7345D"/>
    <w:rsid w:val="00D75239"/>
    <w:rsid w:val="00D765DA"/>
    <w:rsid w:val="00D76E0F"/>
    <w:rsid w:val="00D91D79"/>
    <w:rsid w:val="00D9740E"/>
    <w:rsid w:val="00DA56DC"/>
    <w:rsid w:val="00DB6DB9"/>
    <w:rsid w:val="00DE4696"/>
    <w:rsid w:val="00DF36D8"/>
    <w:rsid w:val="00E1381E"/>
    <w:rsid w:val="00E24247"/>
    <w:rsid w:val="00E370F2"/>
    <w:rsid w:val="00E503B4"/>
    <w:rsid w:val="00E50471"/>
    <w:rsid w:val="00E508F8"/>
    <w:rsid w:val="00E52FF5"/>
    <w:rsid w:val="00E54134"/>
    <w:rsid w:val="00E60975"/>
    <w:rsid w:val="00E645CA"/>
    <w:rsid w:val="00E65629"/>
    <w:rsid w:val="00E67F50"/>
    <w:rsid w:val="00E91763"/>
    <w:rsid w:val="00E94AC7"/>
    <w:rsid w:val="00E97A91"/>
    <w:rsid w:val="00EA087C"/>
    <w:rsid w:val="00EB00B0"/>
    <w:rsid w:val="00EB309A"/>
    <w:rsid w:val="00EB344A"/>
    <w:rsid w:val="00ED2604"/>
    <w:rsid w:val="00EE29BB"/>
    <w:rsid w:val="00EE30E6"/>
    <w:rsid w:val="00EF14A9"/>
    <w:rsid w:val="00EF2B46"/>
    <w:rsid w:val="00F00C69"/>
    <w:rsid w:val="00F214AE"/>
    <w:rsid w:val="00F30204"/>
    <w:rsid w:val="00F35927"/>
    <w:rsid w:val="00F4239A"/>
    <w:rsid w:val="00F64053"/>
    <w:rsid w:val="00F7399F"/>
    <w:rsid w:val="00F87541"/>
    <w:rsid w:val="00F92C17"/>
    <w:rsid w:val="00FB0A39"/>
    <w:rsid w:val="00FC034C"/>
    <w:rsid w:val="00FD36FB"/>
    <w:rsid w:val="00FD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5B95C"/>
  <w15:chartTrackingRefBased/>
  <w15:docId w15:val="{CBB865CD-EBDB-48BC-B28D-4B52D00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 (Cuerpo en alfa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69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06A"/>
  </w:style>
  <w:style w:type="paragraph" w:styleId="Piedepgina">
    <w:name w:val="footer"/>
    <w:basedOn w:val="Normal"/>
    <w:link w:val="Piedepgina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06A"/>
  </w:style>
  <w:style w:type="character" w:styleId="Hipervnculo">
    <w:name w:val="Hyperlink"/>
    <w:unhideWhenUsed/>
    <w:rsid w:val="00390705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3907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305BF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325F43"/>
    <w:rPr>
      <w:rFonts w:ascii="Calibri" w:hAnsi="Calibri" w:cs="Times New Roman"/>
      <w:sz w:val="22"/>
      <w:szCs w:val="22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325F43"/>
    <w:pPr>
      <w:ind w:left="708"/>
    </w:pPr>
    <w:rPr>
      <w:rFonts w:ascii="Verdana" w:hAnsi="Verdana" w:cs="Tahoma"/>
      <w:color w:val="333399"/>
    </w:rPr>
  </w:style>
  <w:style w:type="character" w:customStyle="1" w:styleId="PrrafodelistaCar">
    <w:name w:val="Párrafo de lista Car"/>
    <w:link w:val="Prrafodelista"/>
    <w:uiPriority w:val="34"/>
    <w:locked/>
    <w:rsid w:val="00325F43"/>
    <w:rPr>
      <w:rFonts w:ascii="Verdana" w:eastAsia="Times New Roman" w:hAnsi="Verdana" w:cs="Tahoma"/>
      <w:color w:val="333399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606E7B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606E7B"/>
    <w:rPr>
      <w:rFonts w:ascii="Arial" w:eastAsia="Arial" w:hAnsi="Arial" w:cs="Arial"/>
      <w:b/>
      <w:bCs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79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B0022D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Normal1">
    <w:name w:val="Table Normal1"/>
    <w:uiPriority w:val="2"/>
    <w:semiHidden/>
    <w:unhideWhenUsed/>
    <w:qFormat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696A"/>
    <w:rPr>
      <w:rFonts w:eastAsia="Times New Roman" w:cs="Times New Roman"/>
      <w:b/>
      <w:bCs/>
      <w:kern w:val="32"/>
      <w:sz w:val="32"/>
      <w:szCs w:val="32"/>
      <w:lang w:val="es-ES_tradnl"/>
    </w:rPr>
  </w:style>
  <w:style w:type="paragraph" w:styleId="Revisin">
    <w:name w:val="Revision"/>
    <w:hidden/>
    <w:uiPriority w:val="99"/>
    <w:semiHidden/>
    <w:rsid w:val="005603B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4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inciencias.gov.co/sites/default/files/upload/convocatoria/anexo_1_-_documento_conceptual_2021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0.emf"/><Relationship Id="rId3" Type="http://schemas.openxmlformats.org/officeDocument/2006/relationships/image" Target="media/image5.emf"/><Relationship Id="rId7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30.png"/><Relationship Id="rId5" Type="http://schemas.openxmlformats.org/officeDocument/2006/relationships/image" Target="media/image7.png"/><Relationship Id="rId10" Type="http://schemas.openxmlformats.org/officeDocument/2006/relationships/image" Target="media/image70.png"/><Relationship Id="rId4" Type="http://schemas.openxmlformats.org/officeDocument/2006/relationships/image" Target="media/image6.png"/><Relationship Id="rId9" Type="http://schemas.openxmlformats.org/officeDocument/2006/relationships/image" Target="media/image6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iantes\Downloads\Plantilla_Word_Unisanitas_2022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VR-038-2022: CAMBIO GRUPO SEMESTRE- MAYRA ALEJANDRA RAMIREZ JIMENEZ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089B3A42F8E14DA418FABB2232DA22" ma:contentTypeVersion="18" ma:contentTypeDescription="Crear nuevo documento." ma:contentTypeScope="" ma:versionID="046150ba84ea838187318f4580222bde">
  <xsd:schema xmlns:xsd="http://www.w3.org/2001/XMLSchema" xmlns:xs="http://www.w3.org/2001/XMLSchema" xmlns:p="http://schemas.microsoft.com/office/2006/metadata/properties" xmlns:ns3="56d0c2a0-578e-4f03-be9e-6d2526dc5eab" xmlns:ns4="51553727-d6a9-4d30-9048-5fb52841fdb0" targetNamespace="http://schemas.microsoft.com/office/2006/metadata/properties" ma:root="true" ma:fieldsID="c9f935f44542f922fcc62dd03ab7c3fe" ns3:_="" ns4:_="">
    <xsd:import namespace="56d0c2a0-578e-4f03-be9e-6d2526dc5eab"/>
    <xsd:import namespace="51553727-d6a9-4d30-9048-5fb52841fdb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0c2a0-578e-4f03-be9e-6d2526dc5e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53727-d6a9-4d30-9048-5fb52841f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553727-d6a9-4d30-9048-5fb52841fdb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123034-F2D6-47A1-9CBE-B6337C352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7BFCA-477B-43CE-BBFF-7101CE860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0c2a0-578e-4f03-be9e-6d2526dc5eab"/>
    <ds:schemaRef ds:uri="51553727-d6a9-4d30-9048-5fb52841f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51C5E3-88F5-458A-B0C0-4F3B2282278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354EC2-5D9F-4785-82F7-AE30D2430343}">
  <ds:schemaRefs>
    <ds:schemaRef ds:uri="http://schemas.microsoft.com/office/2006/metadata/properties"/>
    <ds:schemaRef ds:uri="http://schemas.microsoft.com/office/infopath/2007/PartnerControls"/>
    <ds:schemaRef ds:uri="51553727-d6a9-4d30-9048-5fb52841fd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Plantilla_Word_Unisanitas_2022 (1)</Template>
  <TotalTime>1</TotalTime>
  <Pages>8</Pages>
  <Words>1350</Words>
  <Characters>8455</Characters>
  <Application>Microsoft Office Word</Application>
  <DocSecurity>0</DocSecurity>
  <Lines>603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Unisanitas</Company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 UNIVERSITARIA SANITAS</dc:creator>
  <cp:keywords/>
  <dc:description/>
  <cp:lastModifiedBy>Ingrid Milena Rodríguez Bedoya</cp:lastModifiedBy>
  <cp:revision>2</cp:revision>
  <dcterms:created xsi:type="dcterms:W3CDTF">2025-10-22T14:34:00Z</dcterms:created>
  <dcterms:modified xsi:type="dcterms:W3CDTF">2025-10-22T14:34:00Z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0x010100D2089B3A42F8E14DA418FABB2232DA22</vt:lpwstr>
  </property>
</Properties>
</file>